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27" w:rsidRDefault="004C3318">
      <w:r>
        <w:rPr>
          <w:noProof/>
        </w:rPr>
        <w:drawing>
          <wp:inline distT="0" distB="0" distL="0" distR="0" wp14:anchorId="1EA6D638" wp14:editId="0174D6F3">
            <wp:extent cx="9240253" cy="6154009"/>
            <wp:effectExtent l="0" t="0" r="0" b="0"/>
            <wp:docPr id="1" name="Picture 1" descr="http://cdn.picturecorrect.com/wp-content/uploads/2011/03/photograph-pe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picturecorrect.com/wp-content/uploads/2011/03/photograph-pets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9" cy="61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8" w:rsidRDefault="004C3318">
      <w:r>
        <w:rPr>
          <w:noProof/>
        </w:rPr>
        <w:lastRenderedPageBreak/>
        <w:drawing>
          <wp:inline distT="0" distB="0" distL="0" distR="0" wp14:anchorId="7A66C905" wp14:editId="543AAD1E">
            <wp:extent cx="8903369" cy="6661628"/>
            <wp:effectExtent l="0" t="0" r="0" b="6350"/>
            <wp:docPr id="2" name="Picture 2" descr="http://artsytime.com/img/artwork/teuku-jody-zulkarnaen/teuku-jody-zulkarnae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sytime.com/img/artwork/teuku-jody-zulkarnaen/teuku-jody-zulkarnaen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831" cy="66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8" w:rsidRDefault="004C3318">
      <w:r>
        <w:rPr>
          <w:noProof/>
        </w:rPr>
        <w:lastRenderedPageBreak/>
        <w:drawing>
          <wp:inline distT="0" distB="0" distL="0" distR="0" wp14:anchorId="6A103748" wp14:editId="0B25A7C4">
            <wp:extent cx="8879306" cy="5919537"/>
            <wp:effectExtent l="0" t="0" r="0" b="5080"/>
            <wp:docPr id="3" name="Picture 3" descr="http://fc09.deviantart.net/fs71/i/2013/257/5/c/a_photograph_for_the_skybridge_by_alexsky0-d6m8u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c09.deviantart.net/fs71/i/2013/257/5/c/a_photograph_for_the_skybridge_by_alexsky0-d6m8uo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1" cy="594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8" w:rsidRDefault="004C3318">
      <w:r>
        <w:rPr>
          <w:noProof/>
        </w:rPr>
        <w:lastRenderedPageBreak/>
        <w:drawing>
          <wp:inline distT="0" distB="0" distL="0" distR="0" wp14:anchorId="3EA1BF2E" wp14:editId="5E300B4B">
            <wp:extent cx="8951495" cy="5370896"/>
            <wp:effectExtent l="0" t="0" r="2540" b="1270"/>
            <wp:docPr id="4" name="Picture 4" descr="http://static.guim.co.uk/sys-images/Guardian/Pix/online/2013/1/24/1359038305623/A-man-photographs-a-statu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guim.co.uk/sys-images/Guardian/Pix/online/2013/1/24/1359038305623/A-man-photographs-a-statu-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593" cy="53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8" w:rsidRDefault="004C3318">
      <w:r>
        <w:rPr>
          <w:noProof/>
        </w:rPr>
        <w:lastRenderedPageBreak/>
        <w:drawing>
          <wp:inline distT="0" distB="0" distL="0" distR="0" wp14:anchorId="742E364D" wp14:editId="2BE6240E">
            <wp:extent cx="8903369" cy="6677526"/>
            <wp:effectExtent l="0" t="0" r="0" b="9525"/>
            <wp:docPr id="5" name="Picture 5" descr="http://1opx.com/wp-content/uploads/2012/11/wildlif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opx.com/wp-content/uploads/2012/11/wildlife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622" cy="66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8" w:rsidRDefault="004C3318">
      <w:r>
        <w:rPr>
          <w:noProof/>
        </w:rPr>
        <w:lastRenderedPageBreak/>
        <w:drawing>
          <wp:inline distT="0" distB="0" distL="0" distR="0" wp14:anchorId="3701FF22" wp14:editId="62A59138">
            <wp:extent cx="8710863" cy="6845713"/>
            <wp:effectExtent l="0" t="0" r="0" b="0"/>
            <wp:docPr id="6" name="Picture 6" descr="https://cdfgnews.files.wordpress.com/2012/04/contest_grandpr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fgnews.files.wordpress.com/2012/04/contest_grandpriz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933" cy="68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8" w:rsidRDefault="004C3318">
      <w:r>
        <w:rPr>
          <w:noProof/>
        </w:rPr>
        <w:lastRenderedPageBreak/>
        <w:drawing>
          <wp:inline distT="0" distB="0" distL="0" distR="0" wp14:anchorId="04C0F155" wp14:editId="78F6F123">
            <wp:extent cx="9011912" cy="5342021"/>
            <wp:effectExtent l="0" t="0" r="0" b="0"/>
            <wp:docPr id="7" name="Picture 7" descr="http://blog.canvaspop.com/wp-content/uploads/2009/11/Silhouette-photography_six-austin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canvaspop.com/wp-content/uploads/2009/11/Silhouette-photography_six-austins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339" cy="535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8" w:rsidRDefault="004C3318">
      <w:r>
        <w:rPr>
          <w:noProof/>
        </w:rPr>
        <w:lastRenderedPageBreak/>
        <w:drawing>
          <wp:inline distT="0" distB="0" distL="0" distR="0" wp14:anchorId="348DD2D0" wp14:editId="3FDD3C38">
            <wp:extent cx="8518358" cy="6681585"/>
            <wp:effectExtent l="0" t="0" r="0" b="5080"/>
            <wp:docPr id="8" name="Picture 8" descr="https://italianspringlab.files.wordpress.com/2014/03/1-charles-clyde-ebbets-lunch-atop-a-skyscr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talianspringlab.files.wordpress.com/2014/03/1-charles-clyde-ebbets-lunch-atop-a-skyscrap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125" cy="66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3E" w:rsidRDefault="0098603E">
      <w:r>
        <w:rPr>
          <w:noProof/>
        </w:rPr>
        <w:lastRenderedPageBreak/>
        <w:drawing>
          <wp:inline distT="0" distB="0" distL="0" distR="0" wp14:anchorId="255C1533" wp14:editId="58A60BBC">
            <wp:extent cx="6826469" cy="6826469"/>
            <wp:effectExtent l="0" t="0" r="0" b="0"/>
            <wp:docPr id="9" name="Picture 9" descr="http://i.imgur.com/8OlE8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imgur.com/8OlE8k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37" cy="68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3E" w:rsidRDefault="00CC4B3A">
      <w:bookmarkStart w:id="0" w:name="_GoBack"/>
      <w:r>
        <w:rPr>
          <w:noProof/>
        </w:rPr>
        <w:lastRenderedPageBreak/>
        <w:drawing>
          <wp:inline distT="0" distB="0" distL="0" distR="0" wp14:anchorId="751D0CB3" wp14:editId="767D3452">
            <wp:extent cx="8951495" cy="5963934"/>
            <wp:effectExtent l="0" t="0" r="2540" b="0"/>
            <wp:docPr id="10" name="Picture 10" descr="https://edvatzaonthestreets.files.wordpress.com/2013/04/r0010338-edit-edit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dvatzaonthestreets.files.wordpress.com/2013/04/r0010338-edit-edit-edi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266" cy="59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603E" w:rsidSect="00CC4B3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18"/>
    <w:rsid w:val="001D3E27"/>
    <w:rsid w:val="004C3318"/>
    <w:rsid w:val="00613D53"/>
    <w:rsid w:val="0098603E"/>
    <w:rsid w:val="00CC4B3A"/>
    <w:rsid w:val="00D3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6EF2D603</Template>
  <TotalTime>43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27j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Meredith</dc:creator>
  <cp:lastModifiedBy>Christy Meredith</cp:lastModifiedBy>
  <cp:revision>1</cp:revision>
  <dcterms:created xsi:type="dcterms:W3CDTF">2014-12-05T17:50:00Z</dcterms:created>
  <dcterms:modified xsi:type="dcterms:W3CDTF">2014-12-05T18:50:00Z</dcterms:modified>
</cp:coreProperties>
</file>