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E27" w:rsidRDefault="00510B3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276225" y="276225"/>
            <wp:positionH relativeFrom="margin">
              <wp:align>center</wp:align>
            </wp:positionH>
            <wp:positionV relativeFrom="margin">
              <wp:align>center</wp:align>
            </wp:positionV>
            <wp:extent cx="3653790" cy="2286000"/>
            <wp:effectExtent l="0" t="0" r="3810" b="0"/>
            <wp:wrapSquare wrapText="bothSides"/>
            <wp:docPr id="1" name="Picture 1" descr="https://www.holocaustremembrance.com/sites/default/files/06546-m-105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holocaustremembrance.com/sites/default/files/06546-m-10516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0B3B" w:rsidRDefault="003D31A1">
      <w:r>
        <w:lastRenderedPageBreak/>
        <w:t xml:space="preserve">#1 </w:t>
      </w:r>
      <w:r w:rsidR="00510B3B">
        <w:t>Nonfiction Ideas:</w:t>
      </w:r>
    </w:p>
    <w:p w:rsidR="00510B3B" w:rsidRDefault="00510B3B" w:rsidP="00510B3B">
      <w:pPr>
        <w:pStyle w:val="ListParagraph"/>
        <w:numPr>
          <w:ilvl w:val="0"/>
          <w:numId w:val="1"/>
        </w:numPr>
      </w:pPr>
      <w:r>
        <w:t>Holocaust</w:t>
      </w:r>
    </w:p>
    <w:p w:rsidR="00510B3B" w:rsidRDefault="00510B3B" w:rsidP="00510B3B">
      <w:pPr>
        <w:pStyle w:val="ListParagraph"/>
        <w:numPr>
          <w:ilvl w:val="0"/>
          <w:numId w:val="1"/>
        </w:numPr>
      </w:pPr>
      <w:r>
        <w:t>War</w:t>
      </w:r>
    </w:p>
    <w:p w:rsidR="00510B3B" w:rsidRDefault="00510B3B" w:rsidP="00510B3B">
      <w:pPr>
        <w:pStyle w:val="ListParagraph"/>
        <w:numPr>
          <w:ilvl w:val="0"/>
          <w:numId w:val="1"/>
        </w:numPr>
      </w:pPr>
      <w:r>
        <w:t>Children</w:t>
      </w:r>
    </w:p>
    <w:p w:rsidR="00510B3B" w:rsidRDefault="00510B3B" w:rsidP="00510B3B">
      <w:pPr>
        <w:pStyle w:val="ListParagraph"/>
        <w:numPr>
          <w:ilvl w:val="0"/>
          <w:numId w:val="1"/>
        </w:numPr>
      </w:pPr>
      <w:r>
        <w:t>Brothers</w:t>
      </w:r>
    </w:p>
    <w:p w:rsidR="00510B3B" w:rsidRDefault="00510B3B" w:rsidP="00510B3B">
      <w:pPr>
        <w:pStyle w:val="ListParagraph"/>
        <w:numPr>
          <w:ilvl w:val="0"/>
          <w:numId w:val="1"/>
        </w:numPr>
      </w:pPr>
      <w:r>
        <w:t>Siblings</w:t>
      </w:r>
    </w:p>
    <w:p w:rsidR="00510B3B" w:rsidRDefault="00510B3B" w:rsidP="00510B3B">
      <w:pPr>
        <w:pStyle w:val="ListParagraph"/>
        <w:numPr>
          <w:ilvl w:val="0"/>
          <w:numId w:val="1"/>
        </w:numPr>
      </w:pPr>
      <w:r>
        <w:t>Judaism</w:t>
      </w:r>
    </w:p>
    <w:p w:rsidR="00510B3B" w:rsidRDefault="00510B3B" w:rsidP="00510B3B">
      <w:pPr>
        <w:pStyle w:val="ListParagraph"/>
        <w:numPr>
          <w:ilvl w:val="0"/>
          <w:numId w:val="1"/>
        </w:numPr>
      </w:pPr>
      <w:r>
        <w:t>Religion</w:t>
      </w:r>
    </w:p>
    <w:p w:rsidR="00BE1314" w:rsidRDefault="00BE1314" w:rsidP="00510B3B">
      <w:pPr>
        <w:pStyle w:val="ListParagraph"/>
        <w:numPr>
          <w:ilvl w:val="0"/>
          <w:numId w:val="1"/>
        </w:numPr>
      </w:pPr>
      <w:r>
        <w:t>Adolf Hitler</w:t>
      </w:r>
    </w:p>
    <w:p w:rsidR="00BE1314" w:rsidRDefault="00BE1314" w:rsidP="00510B3B">
      <w:pPr>
        <w:pStyle w:val="ListParagraph"/>
        <w:numPr>
          <w:ilvl w:val="0"/>
          <w:numId w:val="1"/>
        </w:numPr>
      </w:pPr>
      <w:r>
        <w:t>Nazi</w:t>
      </w:r>
    </w:p>
    <w:p w:rsidR="00510B3B" w:rsidRDefault="00510B3B" w:rsidP="00510B3B"/>
    <w:p w:rsidR="00510B3B" w:rsidRDefault="00510B3B" w:rsidP="00510B3B">
      <w:r>
        <w:rPr>
          <w:noProof/>
        </w:rPr>
        <w:drawing>
          <wp:anchor distT="0" distB="0" distL="114300" distR="114300" simplePos="0" relativeHeight="251658240" behindDoc="0" locked="0" layoutInCell="1" allowOverlap="1" wp14:anchorId="380A9293" wp14:editId="08A5D12C">
            <wp:simplePos x="276225" y="276225"/>
            <wp:positionH relativeFrom="margin">
              <wp:align>center</wp:align>
            </wp:positionH>
            <wp:positionV relativeFrom="margin">
              <wp:align>center</wp:align>
            </wp:positionV>
            <wp:extent cx="2887345" cy="2194560"/>
            <wp:effectExtent l="0" t="0" r="8255" b="0"/>
            <wp:wrapSquare wrapText="bothSides"/>
            <wp:docPr id="2" name="Picture 2" descr="http://www.thestar.com/content/dam/thestar/news/canada/2013/03/13/its_time_to_end_the_korean_war_walkom/kore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hestar.com/content/dam/thestar/news/canada/2013/03/13/its_time_to_end_the_korean_war_walkom/korea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0B3B" w:rsidRDefault="00510B3B" w:rsidP="00510B3B"/>
    <w:p w:rsidR="00510B3B" w:rsidRDefault="00510B3B" w:rsidP="00510B3B"/>
    <w:p w:rsidR="00510B3B" w:rsidRDefault="00510B3B" w:rsidP="00510B3B"/>
    <w:p w:rsidR="00510B3B" w:rsidRDefault="00510B3B" w:rsidP="00510B3B"/>
    <w:p w:rsidR="00510B3B" w:rsidRDefault="003D31A1" w:rsidP="00510B3B">
      <w:r>
        <w:lastRenderedPageBreak/>
        <w:t xml:space="preserve">#2 </w:t>
      </w:r>
      <w:r w:rsidR="00510B3B">
        <w:t>Nonfiction Ideas:</w:t>
      </w:r>
    </w:p>
    <w:p w:rsidR="00510B3B" w:rsidRDefault="00510B3B" w:rsidP="00510B3B">
      <w:pPr>
        <w:pStyle w:val="ListParagraph"/>
        <w:numPr>
          <w:ilvl w:val="0"/>
          <w:numId w:val="2"/>
        </w:numPr>
      </w:pPr>
      <w:r>
        <w:t>War</w:t>
      </w:r>
    </w:p>
    <w:p w:rsidR="00510B3B" w:rsidRDefault="00510B3B" w:rsidP="00510B3B">
      <w:pPr>
        <w:pStyle w:val="ListParagraph"/>
        <w:numPr>
          <w:ilvl w:val="0"/>
          <w:numId w:val="2"/>
        </w:numPr>
      </w:pPr>
      <w:r>
        <w:t>Helicopters</w:t>
      </w:r>
    </w:p>
    <w:p w:rsidR="00510B3B" w:rsidRDefault="00510B3B" w:rsidP="00510B3B">
      <w:pPr>
        <w:pStyle w:val="ListParagraph"/>
        <w:numPr>
          <w:ilvl w:val="0"/>
          <w:numId w:val="2"/>
        </w:numPr>
      </w:pPr>
      <w:r>
        <w:t>Fighter planes</w:t>
      </w:r>
    </w:p>
    <w:p w:rsidR="00510B3B" w:rsidRDefault="00510B3B" w:rsidP="00510B3B">
      <w:pPr>
        <w:pStyle w:val="ListParagraph"/>
        <w:numPr>
          <w:ilvl w:val="0"/>
          <w:numId w:val="2"/>
        </w:numPr>
      </w:pPr>
      <w:r>
        <w:t>Soldiers</w:t>
      </w:r>
    </w:p>
    <w:p w:rsidR="00510B3B" w:rsidRDefault="00510B3B" w:rsidP="00510B3B">
      <w:pPr>
        <w:pStyle w:val="ListParagraph"/>
        <w:numPr>
          <w:ilvl w:val="0"/>
          <w:numId w:val="2"/>
        </w:numPr>
      </w:pPr>
      <w:r>
        <w:t>Brotherhood</w:t>
      </w:r>
    </w:p>
    <w:p w:rsidR="00BE1314" w:rsidRDefault="00BE1314" w:rsidP="00510B3B">
      <w:pPr>
        <w:pStyle w:val="ListParagraph"/>
        <w:numPr>
          <w:ilvl w:val="0"/>
          <w:numId w:val="2"/>
        </w:numPr>
      </w:pPr>
      <w:r>
        <w:t>President</w:t>
      </w:r>
    </w:p>
    <w:p w:rsidR="00BE1314" w:rsidRDefault="00BE1314" w:rsidP="00510B3B">
      <w:pPr>
        <w:pStyle w:val="ListParagraph"/>
        <w:numPr>
          <w:ilvl w:val="0"/>
          <w:numId w:val="2"/>
        </w:numPr>
      </w:pPr>
      <w:r>
        <w:t>(any specific war)</w:t>
      </w:r>
    </w:p>
    <w:p w:rsidR="00BE1314" w:rsidRDefault="00BE1314" w:rsidP="00510B3B">
      <w:pPr>
        <w:pStyle w:val="ListParagraph"/>
        <w:numPr>
          <w:ilvl w:val="0"/>
          <w:numId w:val="2"/>
        </w:numPr>
      </w:pPr>
      <w:r>
        <w:t>(any infantry names)</w:t>
      </w:r>
    </w:p>
    <w:p w:rsidR="00510B3B" w:rsidRDefault="00510B3B" w:rsidP="00510B3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276225" y="276225"/>
            <wp:positionH relativeFrom="margin">
              <wp:align>center</wp:align>
            </wp:positionH>
            <wp:positionV relativeFrom="margin">
              <wp:align>center</wp:align>
            </wp:positionV>
            <wp:extent cx="4023360" cy="2264410"/>
            <wp:effectExtent l="0" t="0" r="0" b="2540"/>
            <wp:wrapSquare wrapText="bothSides"/>
            <wp:docPr id="3" name="Picture 3" descr="http://images-2.drive.com.au/2014/03/29/5305579/art-Gladiator-2-620x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-2.drive.com.au/2014/03/29/5305579/art-Gladiator-2-620x3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0B3B" w:rsidRDefault="003D31A1" w:rsidP="00510B3B">
      <w:r>
        <w:lastRenderedPageBreak/>
        <w:t xml:space="preserve">#3 </w:t>
      </w:r>
      <w:r w:rsidR="00510B3B">
        <w:t>Nonfiction Ideas:</w:t>
      </w:r>
    </w:p>
    <w:p w:rsidR="00510B3B" w:rsidRDefault="00510B3B" w:rsidP="00510B3B">
      <w:pPr>
        <w:pStyle w:val="ListParagraph"/>
        <w:numPr>
          <w:ilvl w:val="0"/>
          <w:numId w:val="3"/>
        </w:numPr>
      </w:pPr>
      <w:r>
        <w:t>Gladiator</w:t>
      </w:r>
    </w:p>
    <w:p w:rsidR="00510B3B" w:rsidRDefault="00510B3B" w:rsidP="00510B3B">
      <w:pPr>
        <w:pStyle w:val="ListParagraph"/>
        <w:numPr>
          <w:ilvl w:val="0"/>
          <w:numId w:val="3"/>
        </w:numPr>
      </w:pPr>
      <w:r>
        <w:t>Rome</w:t>
      </w:r>
    </w:p>
    <w:p w:rsidR="00510B3B" w:rsidRDefault="00510B3B" w:rsidP="00510B3B">
      <w:pPr>
        <w:pStyle w:val="ListParagraph"/>
        <w:numPr>
          <w:ilvl w:val="0"/>
          <w:numId w:val="3"/>
        </w:numPr>
      </w:pPr>
      <w:r>
        <w:t>Emperor</w:t>
      </w:r>
    </w:p>
    <w:p w:rsidR="00510B3B" w:rsidRDefault="00510B3B" w:rsidP="00510B3B">
      <w:pPr>
        <w:pStyle w:val="ListParagraph"/>
        <w:numPr>
          <w:ilvl w:val="0"/>
          <w:numId w:val="3"/>
        </w:numPr>
      </w:pPr>
      <w:r>
        <w:t>Slavery</w:t>
      </w:r>
    </w:p>
    <w:p w:rsidR="00510B3B" w:rsidRDefault="00BE1314" w:rsidP="00510B3B">
      <w:pPr>
        <w:pStyle w:val="ListParagraph"/>
        <w:numPr>
          <w:ilvl w:val="0"/>
          <w:numId w:val="3"/>
        </w:numPr>
      </w:pPr>
      <w:r>
        <w:t>Coliseum</w:t>
      </w:r>
    </w:p>
    <w:p w:rsidR="00BE1314" w:rsidRDefault="00BE1314" w:rsidP="00BE1314">
      <w:pPr>
        <w:pStyle w:val="ListParagraph"/>
        <w:numPr>
          <w:ilvl w:val="0"/>
          <w:numId w:val="3"/>
        </w:numPr>
      </w:pPr>
      <w:r w:rsidRPr="00BE1314">
        <w:t>Marcus Aurelius</w:t>
      </w:r>
    </w:p>
    <w:p w:rsidR="00BE1314" w:rsidRDefault="00BE1314" w:rsidP="00BE1314">
      <w:pPr>
        <w:pStyle w:val="ListParagraph"/>
        <w:numPr>
          <w:ilvl w:val="0"/>
          <w:numId w:val="3"/>
        </w:numPr>
      </w:pPr>
      <w:r>
        <w:t>Commodus</w:t>
      </w:r>
    </w:p>
    <w:p w:rsidR="00BE1314" w:rsidRDefault="006F393F" w:rsidP="00BE1314">
      <w:pPr>
        <w:pStyle w:val="ListParagraph"/>
        <w:numPr>
          <w:ilvl w:val="0"/>
          <w:numId w:val="3"/>
        </w:numPr>
      </w:pPr>
      <w:r>
        <w:t>Warrior</w:t>
      </w:r>
    </w:p>
    <w:p w:rsidR="00BE1314" w:rsidRDefault="00BE1314" w:rsidP="00BE131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276225" y="276225"/>
            <wp:positionH relativeFrom="margin">
              <wp:align>center</wp:align>
            </wp:positionH>
            <wp:positionV relativeFrom="margin">
              <wp:align>center</wp:align>
            </wp:positionV>
            <wp:extent cx="3762375" cy="2506980"/>
            <wp:effectExtent l="0" t="0" r="0" b="7620"/>
            <wp:wrapSquare wrapText="bothSides"/>
            <wp:docPr id="4" name="Picture 4" descr="http://www.pecsma.hu/wp-content/uploads/2014/10/Baba-f%C5%91z%C3%A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ecsma.hu/wp-content/uploads/2014/10/Baba-f%C5%91z%C3%A9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623" cy="251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1314" w:rsidRDefault="003D31A1" w:rsidP="00BE1314">
      <w:r>
        <w:lastRenderedPageBreak/>
        <w:t xml:space="preserve">#4 </w:t>
      </w:r>
      <w:r w:rsidR="00BE1314">
        <w:t>Nonfiction Ideas:</w:t>
      </w:r>
    </w:p>
    <w:p w:rsidR="00BE1314" w:rsidRDefault="00BE1314" w:rsidP="00BE1314">
      <w:pPr>
        <w:pStyle w:val="ListParagraph"/>
        <w:numPr>
          <w:ilvl w:val="0"/>
          <w:numId w:val="4"/>
        </w:numPr>
      </w:pPr>
      <w:r>
        <w:t>Cooking</w:t>
      </w:r>
    </w:p>
    <w:p w:rsidR="00BE1314" w:rsidRDefault="00BE1314" w:rsidP="00BE1314">
      <w:pPr>
        <w:pStyle w:val="ListParagraph"/>
        <w:numPr>
          <w:ilvl w:val="0"/>
          <w:numId w:val="4"/>
        </w:numPr>
      </w:pPr>
      <w:r>
        <w:t>Family</w:t>
      </w:r>
    </w:p>
    <w:p w:rsidR="00BE1314" w:rsidRDefault="00BE1314" w:rsidP="00BE1314">
      <w:pPr>
        <w:pStyle w:val="ListParagraph"/>
        <w:numPr>
          <w:ilvl w:val="0"/>
          <w:numId w:val="4"/>
        </w:numPr>
      </w:pPr>
      <w:r>
        <w:t>Italian</w:t>
      </w:r>
    </w:p>
    <w:p w:rsidR="00BE1314" w:rsidRDefault="00BE1314" w:rsidP="00BE1314">
      <w:pPr>
        <w:pStyle w:val="ListParagraph"/>
        <w:numPr>
          <w:ilvl w:val="0"/>
          <w:numId w:val="4"/>
        </w:numPr>
      </w:pPr>
      <w:r>
        <w:t>Mexican</w:t>
      </w:r>
    </w:p>
    <w:p w:rsidR="00BE1314" w:rsidRDefault="00BE1314" w:rsidP="00BE1314">
      <w:pPr>
        <w:pStyle w:val="ListParagraph"/>
        <w:numPr>
          <w:ilvl w:val="0"/>
          <w:numId w:val="4"/>
        </w:numPr>
      </w:pPr>
      <w:r>
        <w:t>Chinese</w:t>
      </w:r>
    </w:p>
    <w:p w:rsidR="00BE1314" w:rsidRDefault="00BE1314" w:rsidP="00BE1314">
      <w:pPr>
        <w:pStyle w:val="ListParagraph"/>
        <w:numPr>
          <w:ilvl w:val="0"/>
          <w:numId w:val="4"/>
        </w:numPr>
      </w:pPr>
      <w:r>
        <w:t>Salad</w:t>
      </w:r>
    </w:p>
    <w:p w:rsidR="00BE1314" w:rsidRDefault="00BE1314" w:rsidP="00BE1314"/>
    <w:p w:rsidR="00BE1314" w:rsidRDefault="00BE1314" w:rsidP="00BE1314"/>
    <w:p w:rsidR="00BE1314" w:rsidRDefault="00BE1314" w:rsidP="00BE131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276225" y="276225"/>
            <wp:positionH relativeFrom="margin">
              <wp:align>center</wp:align>
            </wp:positionH>
            <wp:positionV relativeFrom="margin">
              <wp:align>center</wp:align>
            </wp:positionV>
            <wp:extent cx="4023360" cy="2387600"/>
            <wp:effectExtent l="0" t="0" r="0" b="0"/>
            <wp:wrapSquare wrapText="bothSides"/>
            <wp:docPr id="5" name="Picture 5" descr="http://seattletimes.nwsource.com/ABPub/2010/11/07/2013373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eattletimes.nwsource.com/ABPub/2010/11/07/201337399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1314" w:rsidRDefault="003D31A1" w:rsidP="00BE1314">
      <w:r>
        <w:lastRenderedPageBreak/>
        <w:t xml:space="preserve">#5 </w:t>
      </w:r>
      <w:r w:rsidR="00BE1314">
        <w:t>Nonfiction Ideas:</w:t>
      </w:r>
    </w:p>
    <w:p w:rsidR="00BE1314" w:rsidRDefault="00BE1314" w:rsidP="00BE1314">
      <w:pPr>
        <w:pStyle w:val="ListParagraph"/>
        <w:numPr>
          <w:ilvl w:val="0"/>
          <w:numId w:val="5"/>
        </w:numPr>
      </w:pPr>
      <w:r>
        <w:t>Football</w:t>
      </w:r>
    </w:p>
    <w:p w:rsidR="00BE1314" w:rsidRDefault="00BE1314" w:rsidP="00BE1314">
      <w:pPr>
        <w:pStyle w:val="ListParagraph"/>
        <w:numPr>
          <w:ilvl w:val="0"/>
          <w:numId w:val="5"/>
        </w:numPr>
      </w:pPr>
      <w:r>
        <w:t>Offense</w:t>
      </w:r>
    </w:p>
    <w:p w:rsidR="00BE1314" w:rsidRDefault="00BE1314" w:rsidP="00BE1314">
      <w:pPr>
        <w:pStyle w:val="ListParagraph"/>
        <w:numPr>
          <w:ilvl w:val="0"/>
          <w:numId w:val="5"/>
        </w:numPr>
      </w:pPr>
      <w:r>
        <w:t>Defense</w:t>
      </w:r>
    </w:p>
    <w:p w:rsidR="00BE1314" w:rsidRDefault="00BE1314" w:rsidP="00BE1314">
      <w:pPr>
        <w:pStyle w:val="ListParagraph"/>
        <w:numPr>
          <w:ilvl w:val="0"/>
          <w:numId w:val="5"/>
        </w:numPr>
      </w:pPr>
      <w:r>
        <w:t>Rules</w:t>
      </w:r>
    </w:p>
    <w:p w:rsidR="00BE1314" w:rsidRDefault="00BE1314" w:rsidP="00BE1314">
      <w:pPr>
        <w:pStyle w:val="ListParagraph"/>
        <w:numPr>
          <w:ilvl w:val="0"/>
          <w:numId w:val="5"/>
        </w:numPr>
      </w:pPr>
      <w:r>
        <w:t>Sports</w:t>
      </w:r>
    </w:p>
    <w:p w:rsidR="00BE1314" w:rsidRDefault="00BE1314" w:rsidP="00BE1314">
      <w:pPr>
        <w:pStyle w:val="ListParagraph"/>
        <w:numPr>
          <w:ilvl w:val="0"/>
          <w:numId w:val="5"/>
        </w:numPr>
      </w:pPr>
      <w:r>
        <w:t>(any team)</w:t>
      </w:r>
    </w:p>
    <w:p w:rsidR="00BE1314" w:rsidRDefault="00BE1314" w:rsidP="00BE1314">
      <w:pPr>
        <w:pStyle w:val="ListParagraph"/>
        <w:numPr>
          <w:ilvl w:val="0"/>
          <w:numId w:val="5"/>
        </w:numPr>
      </w:pPr>
      <w:r>
        <w:t>(any coach)</w:t>
      </w:r>
    </w:p>
    <w:p w:rsidR="00BE1314" w:rsidRDefault="00BE1314" w:rsidP="00BE1314">
      <w:pPr>
        <w:pStyle w:val="ListParagraph"/>
        <w:numPr>
          <w:ilvl w:val="0"/>
          <w:numId w:val="5"/>
        </w:numPr>
      </w:pPr>
      <w:r>
        <w:t>(any player)</w:t>
      </w:r>
    </w:p>
    <w:p w:rsidR="00BE1314" w:rsidRDefault="00BE1314" w:rsidP="00BE131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723FC26" wp14:editId="2A8D05F6">
            <wp:simplePos x="0" y="0"/>
            <wp:positionH relativeFrom="margin">
              <wp:posOffset>211455</wp:posOffset>
            </wp:positionH>
            <wp:positionV relativeFrom="margin">
              <wp:posOffset>-160020</wp:posOffset>
            </wp:positionV>
            <wp:extent cx="3619500" cy="2512060"/>
            <wp:effectExtent l="0" t="0" r="0" b="2540"/>
            <wp:wrapSquare wrapText="bothSides"/>
            <wp:docPr id="6" name="Picture 6" descr="http://upload.wikimedia.org/wikipedia/commons/b/b9/Football_iu_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pload.wikimedia.org/wikipedia/commons/b/b9/Football_iu_199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1314" w:rsidRDefault="003D31A1" w:rsidP="00BE1314">
      <w:r>
        <w:lastRenderedPageBreak/>
        <w:t xml:space="preserve">#6 </w:t>
      </w:r>
      <w:r w:rsidR="00BE1314">
        <w:t>Nonfiction Ideas:</w:t>
      </w:r>
    </w:p>
    <w:p w:rsidR="00BE1314" w:rsidRDefault="00BE1314" w:rsidP="00BE1314">
      <w:pPr>
        <w:pStyle w:val="ListParagraph"/>
        <w:numPr>
          <w:ilvl w:val="0"/>
          <w:numId w:val="6"/>
        </w:numPr>
      </w:pPr>
      <w:r>
        <w:t>Soccer</w:t>
      </w:r>
    </w:p>
    <w:p w:rsidR="00BE1314" w:rsidRDefault="00BE1314" w:rsidP="00BE1314">
      <w:pPr>
        <w:pStyle w:val="ListParagraph"/>
        <w:numPr>
          <w:ilvl w:val="0"/>
          <w:numId w:val="6"/>
        </w:numPr>
      </w:pPr>
      <w:r>
        <w:t>Offense</w:t>
      </w:r>
    </w:p>
    <w:p w:rsidR="00BE1314" w:rsidRDefault="00BE1314" w:rsidP="00BE1314">
      <w:pPr>
        <w:pStyle w:val="ListParagraph"/>
        <w:numPr>
          <w:ilvl w:val="0"/>
          <w:numId w:val="6"/>
        </w:numPr>
      </w:pPr>
      <w:r>
        <w:t>Defense</w:t>
      </w:r>
    </w:p>
    <w:p w:rsidR="00BE1314" w:rsidRDefault="00BE1314" w:rsidP="00BE1314">
      <w:pPr>
        <w:pStyle w:val="ListParagraph"/>
        <w:numPr>
          <w:ilvl w:val="0"/>
          <w:numId w:val="6"/>
        </w:numPr>
      </w:pPr>
      <w:r>
        <w:t>Rules</w:t>
      </w:r>
    </w:p>
    <w:p w:rsidR="00BE1314" w:rsidRDefault="00BE1314" w:rsidP="00BE1314">
      <w:pPr>
        <w:pStyle w:val="ListParagraph"/>
        <w:numPr>
          <w:ilvl w:val="0"/>
          <w:numId w:val="6"/>
        </w:numPr>
      </w:pPr>
      <w:r>
        <w:t>Sports</w:t>
      </w:r>
    </w:p>
    <w:p w:rsidR="00BE1314" w:rsidRDefault="00BE1314" w:rsidP="00BE1314">
      <w:pPr>
        <w:pStyle w:val="ListParagraph"/>
        <w:numPr>
          <w:ilvl w:val="0"/>
          <w:numId w:val="6"/>
        </w:numPr>
      </w:pPr>
      <w:r>
        <w:t>(any team)</w:t>
      </w:r>
    </w:p>
    <w:p w:rsidR="00BE1314" w:rsidRDefault="00BE1314" w:rsidP="00BE1314">
      <w:pPr>
        <w:pStyle w:val="ListParagraph"/>
        <w:numPr>
          <w:ilvl w:val="0"/>
          <w:numId w:val="6"/>
        </w:numPr>
      </w:pPr>
      <w:r>
        <w:t>(any coach)</w:t>
      </w:r>
    </w:p>
    <w:p w:rsidR="00BE1314" w:rsidRDefault="00BE1314" w:rsidP="00BE1314">
      <w:pPr>
        <w:pStyle w:val="ListParagraph"/>
        <w:numPr>
          <w:ilvl w:val="0"/>
          <w:numId w:val="6"/>
        </w:numPr>
      </w:pPr>
      <w:r>
        <w:t>(any player)</w:t>
      </w:r>
    </w:p>
    <w:p w:rsidR="00BE1314" w:rsidRDefault="00BE1314" w:rsidP="00BE131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276225" y="276225"/>
            <wp:positionH relativeFrom="margin">
              <wp:align>center</wp:align>
            </wp:positionH>
            <wp:positionV relativeFrom="margin">
              <wp:align>center</wp:align>
            </wp:positionV>
            <wp:extent cx="4023360" cy="2165985"/>
            <wp:effectExtent l="0" t="0" r="0" b="5715"/>
            <wp:wrapSquare wrapText="bothSides"/>
            <wp:docPr id="7" name="Picture 7" descr="http://www.bu.edu/changingthegame/files/2012/12/basketball_wo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u.edu/changingthegame/files/2012/12/basketball_wome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1314" w:rsidRDefault="003D31A1" w:rsidP="00BE1314">
      <w:r>
        <w:lastRenderedPageBreak/>
        <w:t xml:space="preserve">#7 </w:t>
      </w:r>
      <w:r w:rsidR="00BE1314">
        <w:t>Nonfiction Ideas:</w:t>
      </w:r>
    </w:p>
    <w:p w:rsidR="00BE1314" w:rsidRDefault="00BE1314" w:rsidP="00BE1314">
      <w:pPr>
        <w:pStyle w:val="ListParagraph"/>
        <w:numPr>
          <w:ilvl w:val="0"/>
          <w:numId w:val="7"/>
        </w:numPr>
      </w:pPr>
      <w:r>
        <w:t>Basketball</w:t>
      </w:r>
    </w:p>
    <w:p w:rsidR="00BE1314" w:rsidRDefault="00BE1314" w:rsidP="00BE1314">
      <w:pPr>
        <w:pStyle w:val="ListParagraph"/>
        <w:numPr>
          <w:ilvl w:val="0"/>
          <w:numId w:val="7"/>
        </w:numPr>
      </w:pPr>
      <w:r>
        <w:t>Offense</w:t>
      </w:r>
    </w:p>
    <w:p w:rsidR="00BE1314" w:rsidRDefault="00BE1314" w:rsidP="00BE1314">
      <w:pPr>
        <w:pStyle w:val="ListParagraph"/>
        <w:numPr>
          <w:ilvl w:val="0"/>
          <w:numId w:val="7"/>
        </w:numPr>
      </w:pPr>
      <w:r>
        <w:t>Defense</w:t>
      </w:r>
    </w:p>
    <w:p w:rsidR="00BE1314" w:rsidRDefault="00BE1314" w:rsidP="00BE1314">
      <w:pPr>
        <w:pStyle w:val="ListParagraph"/>
        <w:numPr>
          <w:ilvl w:val="0"/>
          <w:numId w:val="7"/>
        </w:numPr>
      </w:pPr>
      <w:r>
        <w:t>Rules</w:t>
      </w:r>
    </w:p>
    <w:p w:rsidR="00BE1314" w:rsidRDefault="00BE1314" w:rsidP="00BE1314">
      <w:pPr>
        <w:pStyle w:val="ListParagraph"/>
        <w:numPr>
          <w:ilvl w:val="0"/>
          <w:numId w:val="7"/>
        </w:numPr>
      </w:pPr>
      <w:r>
        <w:t>Sports</w:t>
      </w:r>
    </w:p>
    <w:p w:rsidR="00BE1314" w:rsidRDefault="00BE1314" w:rsidP="00BE1314">
      <w:pPr>
        <w:pStyle w:val="ListParagraph"/>
        <w:numPr>
          <w:ilvl w:val="0"/>
          <w:numId w:val="7"/>
        </w:numPr>
      </w:pPr>
      <w:r>
        <w:t>(any team)</w:t>
      </w:r>
    </w:p>
    <w:p w:rsidR="00BE1314" w:rsidRDefault="00BE1314" w:rsidP="00BE1314">
      <w:pPr>
        <w:pStyle w:val="ListParagraph"/>
        <w:numPr>
          <w:ilvl w:val="0"/>
          <w:numId w:val="7"/>
        </w:numPr>
      </w:pPr>
      <w:r>
        <w:t>(any coach)</w:t>
      </w:r>
    </w:p>
    <w:p w:rsidR="00BE1314" w:rsidRDefault="00BE1314" w:rsidP="00BE1314">
      <w:pPr>
        <w:pStyle w:val="ListParagraph"/>
        <w:numPr>
          <w:ilvl w:val="0"/>
          <w:numId w:val="7"/>
        </w:numPr>
      </w:pPr>
      <w:r>
        <w:t>(any player)</w:t>
      </w:r>
    </w:p>
    <w:p w:rsidR="00BE1314" w:rsidRDefault="00BE1314" w:rsidP="00BE1314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276225" y="276225"/>
            <wp:positionH relativeFrom="margin">
              <wp:align>center</wp:align>
            </wp:positionH>
            <wp:positionV relativeFrom="margin">
              <wp:align>center</wp:align>
            </wp:positionV>
            <wp:extent cx="3336290" cy="2200275"/>
            <wp:effectExtent l="0" t="0" r="0" b="0"/>
            <wp:wrapSquare wrapText="bothSides"/>
            <wp:docPr id="8" name="Picture 8" descr="http://t3.gstatic.com/images?q=tbn:ANd9GcS0K4Pt3jF6FeJRfdf5xenKHJ9eqZS1nviQIPXVXQwPoNKuMq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3.gstatic.com/images?q=tbn:ANd9GcS0K4Pt3jF6FeJRfdf5xenKHJ9eqZS1nviQIPXVXQwPoNKuMqA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418" cy="2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1314" w:rsidRDefault="00BE1314" w:rsidP="00BE1314"/>
    <w:p w:rsidR="00BE1314" w:rsidRDefault="00BE1314" w:rsidP="00BE1314"/>
    <w:p w:rsidR="00BE1314" w:rsidRDefault="00BE1314" w:rsidP="00BE1314"/>
    <w:p w:rsidR="00BE1314" w:rsidRDefault="00BE1314" w:rsidP="00BE1314"/>
    <w:p w:rsidR="00BE1314" w:rsidRDefault="00BE1314" w:rsidP="00BE1314"/>
    <w:p w:rsidR="00BE1314" w:rsidRDefault="003D31A1" w:rsidP="00BE1314">
      <w:r>
        <w:lastRenderedPageBreak/>
        <w:t xml:space="preserve">#8 </w:t>
      </w:r>
      <w:r w:rsidR="00BE1314">
        <w:t>Nonfiction Ideas:</w:t>
      </w:r>
    </w:p>
    <w:p w:rsidR="00BE1314" w:rsidRDefault="00BE1314" w:rsidP="00BE1314">
      <w:pPr>
        <w:pStyle w:val="ListParagraph"/>
        <w:numPr>
          <w:ilvl w:val="0"/>
          <w:numId w:val="8"/>
        </w:numPr>
      </w:pPr>
      <w:r>
        <w:t>Baseball</w:t>
      </w:r>
    </w:p>
    <w:p w:rsidR="00BE1314" w:rsidRDefault="00BE1314" w:rsidP="00BE1314">
      <w:pPr>
        <w:pStyle w:val="ListParagraph"/>
        <w:numPr>
          <w:ilvl w:val="0"/>
          <w:numId w:val="8"/>
        </w:numPr>
      </w:pPr>
      <w:r>
        <w:t>Softball</w:t>
      </w:r>
    </w:p>
    <w:p w:rsidR="00BE1314" w:rsidRDefault="00BE1314" w:rsidP="00BE1314">
      <w:pPr>
        <w:pStyle w:val="ListParagraph"/>
        <w:numPr>
          <w:ilvl w:val="0"/>
          <w:numId w:val="8"/>
        </w:numPr>
      </w:pPr>
      <w:r>
        <w:t>Sports</w:t>
      </w:r>
    </w:p>
    <w:p w:rsidR="00BE1314" w:rsidRDefault="00BE1314" w:rsidP="00BE1314">
      <w:pPr>
        <w:pStyle w:val="ListParagraph"/>
        <w:numPr>
          <w:ilvl w:val="0"/>
          <w:numId w:val="8"/>
        </w:numPr>
      </w:pPr>
      <w:r>
        <w:t>International Sports</w:t>
      </w:r>
    </w:p>
    <w:p w:rsidR="00BE1314" w:rsidRDefault="00BE1314" w:rsidP="00BE1314">
      <w:pPr>
        <w:pStyle w:val="ListParagraph"/>
        <w:numPr>
          <w:ilvl w:val="0"/>
          <w:numId w:val="8"/>
        </w:numPr>
      </w:pPr>
      <w:r>
        <w:t>(any position)</w:t>
      </w:r>
    </w:p>
    <w:p w:rsidR="00BE1314" w:rsidRDefault="00BE1314" w:rsidP="00BE1314">
      <w:pPr>
        <w:pStyle w:val="ListParagraph"/>
        <w:numPr>
          <w:ilvl w:val="0"/>
          <w:numId w:val="8"/>
        </w:numPr>
      </w:pPr>
      <w:r>
        <w:t>(any team)</w:t>
      </w:r>
    </w:p>
    <w:p w:rsidR="00BE1314" w:rsidRDefault="00BE1314" w:rsidP="00BE1314">
      <w:pPr>
        <w:pStyle w:val="ListParagraph"/>
        <w:numPr>
          <w:ilvl w:val="0"/>
          <w:numId w:val="8"/>
        </w:numPr>
      </w:pPr>
      <w:r>
        <w:t>(any player)</w:t>
      </w:r>
    </w:p>
    <w:p w:rsidR="00BE1314" w:rsidRDefault="00BE1314" w:rsidP="00BE1314">
      <w:pPr>
        <w:pStyle w:val="ListParagraph"/>
        <w:numPr>
          <w:ilvl w:val="0"/>
          <w:numId w:val="8"/>
        </w:numPr>
      </w:pPr>
      <w:r>
        <w:t>(any coach)</w:t>
      </w:r>
    </w:p>
    <w:p w:rsidR="00BE1314" w:rsidRDefault="0059522B" w:rsidP="00BE1314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276225" y="276225"/>
            <wp:positionH relativeFrom="margin">
              <wp:align>center</wp:align>
            </wp:positionH>
            <wp:positionV relativeFrom="margin">
              <wp:align>center</wp:align>
            </wp:positionV>
            <wp:extent cx="4023360" cy="2374900"/>
            <wp:effectExtent l="0" t="0" r="0" b="6350"/>
            <wp:wrapSquare wrapText="bothSides"/>
            <wp:docPr id="9" name="Picture 9" descr="http://www.escalanteoutfitters.com/wp/wp-content/uploads/DSC_0157_520x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escalanteoutfitters.com/wp/wp-content/uploads/DSC_0157_520x3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1314" w:rsidRDefault="003D31A1" w:rsidP="00BE1314">
      <w:r>
        <w:lastRenderedPageBreak/>
        <w:t xml:space="preserve">#9 </w:t>
      </w:r>
      <w:r w:rsidR="0059522B">
        <w:t>Nonfiction Ideas:</w:t>
      </w:r>
    </w:p>
    <w:p w:rsidR="0059522B" w:rsidRDefault="0059522B" w:rsidP="0059522B">
      <w:pPr>
        <w:pStyle w:val="ListParagraph"/>
        <w:numPr>
          <w:ilvl w:val="0"/>
          <w:numId w:val="9"/>
        </w:numPr>
      </w:pPr>
      <w:r>
        <w:t>Fly Fishing</w:t>
      </w:r>
    </w:p>
    <w:p w:rsidR="0059522B" w:rsidRDefault="0059522B" w:rsidP="0059522B">
      <w:pPr>
        <w:pStyle w:val="ListParagraph"/>
        <w:numPr>
          <w:ilvl w:val="0"/>
          <w:numId w:val="9"/>
        </w:numPr>
      </w:pPr>
      <w:r>
        <w:t>Fishing</w:t>
      </w:r>
    </w:p>
    <w:p w:rsidR="0059522B" w:rsidRDefault="0059522B" w:rsidP="0059522B">
      <w:pPr>
        <w:pStyle w:val="ListParagraph"/>
        <w:numPr>
          <w:ilvl w:val="0"/>
          <w:numId w:val="9"/>
        </w:numPr>
      </w:pPr>
      <w:r>
        <w:t>Recreation Sports</w:t>
      </w:r>
    </w:p>
    <w:p w:rsidR="0059522B" w:rsidRDefault="0059522B" w:rsidP="0059522B">
      <w:pPr>
        <w:pStyle w:val="ListParagraph"/>
        <w:numPr>
          <w:ilvl w:val="0"/>
          <w:numId w:val="9"/>
        </w:numPr>
      </w:pPr>
      <w:r>
        <w:t>Nature</w:t>
      </w:r>
    </w:p>
    <w:p w:rsidR="0059522B" w:rsidRDefault="0059522B" w:rsidP="0059522B">
      <w:pPr>
        <w:pStyle w:val="ListParagraph"/>
        <w:numPr>
          <w:ilvl w:val="0"/>
          <w:numId w:val="9"/>
        </w:numPr>
      </w:pPr>
      <w:r>
        <w:t>Mountains</w:t>
      </w:r>
    </w:p>
    <w:p w:rsidR="0059522B" w:rsidRDefault="0059522B" w:rsidP="0059522B">
      <w:pPr>
        <w:pStyle w:val="ListParagraph"/>
        <w:numPr>
          <w:ilvl w:val="0"/>
          <w:numId w:val="9"/>
        </w:numPr>
      </w:pPr>
      <w:r>
        <w:t>Being alone</w:t>
      </w:r>
    </w:p>
    <w:p w:rsidR="0059522B" w:rsidRDefault="0059522B" w:rsidP="0059522B">
      <w:pPr>
        <w:pStyle w:val="ListParagraph"/>
        <w:numPr>
          <w:ilvl w:val="0"/>
          <w:numId w:val="9"/>
        </w:numPr>
      </w:pPr>
      <w:r>
        <w:t>(any body of water)</w:t>
      </w:r>
    </w:p>
    <w:p w:rsidR="0059522B" w:rsidRDefault="0059522B" w:rsidP="0059522B">
      <w:pPr>
        <w:pStyle w:val="ListParagraph"/>
        <w:numPr>
          <w:ilvl w:val="0"/>
          <w:numId w:val="9"/>
        </w:numPr>
      </w:pPr>
      <w:r>
        <w:t>(any location</w:t>
      </w:r>
      <w:r w:rsidR="006F393F">
        <w:t xml:space="preserve"> fitting this image</w:t>
      </w:r>
      <w:r>
        <w:t>)</w:t>
      </w:r>
    </w:p>
    <w:p w:rsidR="00BE1314" w:rsidRDefault="0059522B" w:rsidP="00BE1314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276225" y="276225"/>
            <wp:positionH relativeFrom="margin">
              <wp:align>center</wp:align>
            </wp:positionH>
            <wp:positionV relativeFrom="margin">
              <wp:align>center</wp:align>
            </wp:positionV>
            <wp:extent cx="4023360" cy="2270760"/>
            <wp:effectExtent l="0" t="0" r="0" b="0"/>
            <wp:wrapSquare wrapText="bothSides"/>
            <wp:docPr id="10" name="Picture 10" descr="http://cbsnews1.cbsistatic.com/hub/i/r/2013/12/20/87b54d24-a669-493d-bfed-c2f28fecb772/thumbnail/620x350/38b8349108fb8ffef66e88cc9b4c2a19/KRAWCZYK.JJ_ServiceDog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bsnews1.cbsistatic.com/hub/i/r/2013/12/20/87b54d24-a669-493d-bfed-c2f28fecb772/thumbnail/620x350/38b8349108fb8ffef66e88cc9b4c2a19/KRAWCZYK.JJ_ServiceDog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1314" w:rsidRDefault="003D31A1" w:rsidP="00BE1314">
      <w:r>
        <w:lastRenderedPageBreak/>
        <w:t xml:space="preserve">#10 </w:t>
      </w:r>
      <w:r w:rsidR="0059522B">
        <w:t>Nonfiction Ideas:</w:t>
      </w:r>
    </w:p>
    <w:p w:rsidR="0059522B" w:rsidRDefault="0059522B" w:rsidP="0059522B">
      <w:pPr>
        <w:pStyle w:val="ListParagraph"/>
        <w:numPr>
          <w:ilvl w:val="0"/>
          <w:numId w:val="10"/>
        </w:numPr>
      </w:pPr>
      <w:r>
        <w:t>Dogs</w:t>
      </w:r>
    </w:p>
    <w:p w:rsidR="0059522B" w:rsidRDefault="0059522B" w:rsidP="0059522B">
      <w:pPr>
        <w:pStyle w:val="ListParagraph"/>
        <w:numPr>
          <w:ilvl w:val="0"/>
          <w:numId w:val="10"/>
        </w:numPr>
      </w:pPr>
      <w:r>
        <w:t>Service Dogs</w:t>
      </w:r>
    </w:p>
    <w:p w:rsidR="0059522B" w:rsidRDefault="0059522B" w:rsidP="0059522B">
      <w:pPr>
        <w:pStyle w:val="ListParagraph"/>
        <w:numPr>
          <w:ilvl w:val="0"/>
          <w:numId w:val="10"/>
        </w:numPr>
      </w:pPr>
      <w:r>
        <w:t>Hospitals</w:t>
      </w:r>
    </w:p>
    <w:p w:rsidR="0059522B" w:rsidRDefault="0059522B" w:rsidP="0059522B">
      <w:pPr>
        <w:pStyle w:val="ListParagraph"/>
        <w:numPr>
          <w:ilvl w:val="0"/>
          <w:numId w:val="10"/>
        </w:numPr>
      </w:pPr>
      <w:r>
        <w:t>Children</w:t>
      </w:r>
    </w:p>
    <w:p w:rsidR="0059522B" w:rsidRDefault="0059522B" w:rsidP="0059522B">
      <w:pPr>
        <w:pStyle w:val="ListParagraph"/>
        <w:numPr>
          <w:ilvl w:val="0"/>
          <w:numId w:val="10"/>
        </w:numPr>
      </w:pPr>
      <w:r>
        <w:t>Health</w:t>
      </w:r>
    </w:p>
    <w:p w:rsidR="0059522B" w:rsidRDefault="0059522B" w:rsidP="0059522B">
      <w:pPr>
        <w:pStyle w:val="ListParagraph"/>
        <w:numPr>
          <w:ilvl w:val="0"/>
          <w:numId w:val="10"/>
        </w:numPr>
      </w:pPr>
      <w:r>
        <w:t>(any disease/sickness)</w:t>
      </w:r>
    </w:p>
    <w:p w:rsidR="0059522B" w:rsidRDefault="0059522B" w:rsidP="0059522B">
      <w:pPr>
        <w:pStyle w:val="ListParagraph"/>
        <w:numPr>
          <w:ilvl w:val="0"/>
          <w:numId w:val="10"/>
        </w:numPr>
      </w:pPr>
      <w:r>
        <w:t>(specific dog breed)</w:t>
      </w:r>
    </w:p>
    <w:p w:rsidR="00BE1314" w:rsidRDefault="00BE1314" w:rsidP="00BE1314"/>
    <w:p w:rsidR="00BE1314" w:rsidRDefault="0059522B" w:rsidP="00BE1314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276225" y="276225"/>
            <wp:positionH relativeFrom="margin">
              <wp:align>center</wp:align>
            </wp:positionH>
            <wp:positionV relativeFrom="margin">
              <wp:align>center</wp:align>
            </wp:positionV>
            <wp:extent cx="3267075" cy="2401570"/>
            <wp:effectExtent l="0" t="0" r="0" b="0"/>
            <wp:wrapSquare wrapText="bothSides"/>
            <wp:docPr id="11" name="Picture 11" descr="http://wildaid.org/sites/default/files/RS3173_iStock_000000452073Large-s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ildaid.org/sites/default/files/RS3173_iStock_000000452073Large-sc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912" cy="240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1314" w:rsidRDefault="00BE1314" w:rsidP="00BE1314"/>
    <w:p w:rsidR="00BE1314" w:rsidRDefault="00BE1314" w:rsidP="00BE1314"/>
    <w:p w:rsidR="00BE1314" w:rsidRDefault="00BE1314" w:rsidP="00BE1314"/>
    <w:p w:rsidR="00BE1314" w:rsidRDefault="00BE1314" w:rsidP="00BE1314"/>
    <w:p w:rsidR="00BE1314" w:rsidRDefault="00BE1314" w:rsidP="00BE1314"/>
    <w:p w:rsidR="00BE1314" w:rsidRDefault="003D31A1" w:rsidP="00BE1314">
      <w:r>
        <w:lastRenderedPageBreak/>
        <w:t xml:space="preserve">#11 </w:t>
      </w:r>
      <w:r w:rsidR="008E2D98">
        <w:t>Nonfiction Ideas:</w:t>
      </w:r>
    </w:p>
    <w:p w:rsidR="008E2D98" w:rsidRDefault="008E2D98" w:rsidP="008E2D98">
      <w:pPr>
        <w:pStyle w:val="ListParagraph"/>
        <w:numPr>
          <w:ilvl w:val="0"/>
          <w:numId w:val="11"/>
        </w:numPr>
      </w:pPr>
      <w:r>
        <w:t>Polar Bear</w:t>
      </w:r>
    </w:p>
    <w:p w:rsidR="008E2D98" w:rsidRDefault="008E2D98" w:rsidP="008E2D98">
      <w:pPr>
        <w:pStyle w:val="ListParagraph"/>
        <w:numPr>
          <w:ilvl w:val="0"/>
          <w:numId w:val="11"/>
        </w:numPr>
      </w:pPr>
      <w:r>
        <w:t>Antarctic</w:t>
      </w:r>
    </w:p>
    <w:p w:rsidR="008E2D98" w:rsidRDefault="008E2D98" w:rsidP="008E2D98">
      <w:pPr>
        <w:pStyle w:val="ListParagraph"/>
        <w:numPr>
          <w:ilvl w:val="0"/>
          <w:numId w:val="11"/>
        </w:numPr>
      </w:pPr>
      <w:r>
        <w:t>Endangered Animals</w:t>
      </w:r>
    </w:p>
    <w:p w:rsidR="008E2D98" w:rsidRDefault="008E2D98" w:rsidP="008E2D98">
      <w:pPr>
        <w:pStyle w:val="ListParagraph"/>
        <w:numPr>
          <w:ilvl w:val="0"/>
          <w:numId w:val="11"/>
        </w:numPr>
      </w:pPr>
      <w:r>
        <w:t>Zoos</w:t>
      </w:r>
    </w:p>
    <w:p w:rsidR="008E2D98" w:rsidRDefault="008A6F2C" w:rsidP="008E2D98">
      <w:pPr>
        <w:pStyle w:val="ListParagraph"/>
        <w:numPr>
          <w:ilvl w:val="0"/>
          <w:numId w:val="11"/>
        </w:numPr>
      </w:pPr>
      <w:r>
        <w:t>Cubs</w:t>
      </w:r>
    </w:p>
    <w:p w:rsidR="008A6F2C" w:rsidRDefault="008A6F2C" w:rsidP="008A6F2C"/>
    <w:p w:rsidR="008A6F2C" w:rsidRDefault="008A6F2C" w:rsidP="008A6F2C"/>
    <w:p w:rsidR="008A6F2C" w:rsidRDefault="008A6F2C" w:rsidP="008A6F2C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276225" y="276225"/>
            <wp:positionH relativeFrom="margin">
              <wp:align>center</wp:align>
            </wp:positionH>
            <wp:positionV relativeFrom="margin">
              <wp:align>center</wp:align>
            </wp:positionV>
            <wp:extent cx="3476625" cy="2473325"/>
            <wp:effectExtent l="0" t="0" r="9525" b="3175"/>
            <wp:wrapSquare wrapText="bothSides"/>
            <wp:docPr id="12" name="Picture 12" descr="http://cdn2.teen.com/wp-content/uploads/2013/05/grumpy-cat-movie-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dn2.teen.com/wp-content/uploads/2013/05/grumpy-cat-movie-mai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6F2C" w:rsidRDefault="003D31A1" w:rsidP="008A6F2C">
      <w:r>
        <w:lastRenderedPageBreak/>
        <w:t xml:space="preserve">#12 </w:t>
      </w:r>
      <w:r w:rsidR="008A6F2C">
        <w:t>Nonfiction Ideas:</w:t>
      </w:r>
    </w:p>
    <w:p w:rsidR="008A6F2C" w:rsidRDefault="008A6F2C" w:rsidP="008A6F2C">
      <w:pPr>
        <w:pStyle w:val="ListParagraph"/>
        <w:numPr>
          <w:ilvl w:val="0"/>
          <w:numId w:val="12"/>
        </w:numPr>
      </w:pPr>
      <w:r>
        <w:t>Cats</w:t>
      </w:r>
    </w:p>
    <w:p w:rsidR="008A6F2C" w:rsidRDefault="008A6F2C" w:rsidP="008A6F2C">
      <w:pPr>
        <w:pStyle w:val="ListParagraph"/>
        <w:numPr>
          <w:ilvl w:val="0"/>
          <w:numId w:val="12"/>
        </w:numPr>
      </w:pPr>
      <w:r>
        <w:t>Birthdays</w:t>
      </w:r>
    </w:p>
    <w:p w:rsidR="008A6F2C" w:rsidRDefault="008A6F2C" w:rsidP="008A6F2C">
      <w:pPr>
        <w:pStyle w:val="ListParagraph"/>
        <w:numPr>
          <w:ilvl w:val="0"/>
          <w:numId w:val="12"/>
        </w:numPr>
      </w:pPr>
      <w:r>
        <w:t>Celebrations</w:t>
      </w:r>
    </w:p>
    <w:p w:rsidR="008A6F2C" w:rsidRDefault="008A6F2C" w:rsidP="008A6F2C">
      <w:pPr>
        <w:pStyle w:val="ListParagraph"/>
        <w:numPr>
          <w:ilvl w:val="0"/>
          <w:numId w:val="12"/>
        </w:numPr>
      </w:pPr>
      <w:r>
        <w:t>Holidays</w:t>
      </w:r>
    </w:p>
    <w:p w:rsidR="008A6F2C" w:rsidRDefault="008A6F2C" w:rsidP="008A6F2C">
      <w:pPr>
        <w:pStyle w:val="ListParagraph"/>
        <w:numPr>
          <w:ilvl w:val="0"/>
          <w:numId w:val="12"/>
        </w:numPr>
      </w:pPr>
      <w:r>
        <w:t>Emotions</w:t>
      </w:r>
    </w:p>
    <w:p w:rsidR="008A6F2C" w:rsidRDefault="008A6F2C" w:rsidP="008A6F2C"/>
    <w:p w:rsidR="008A6F2C" w:rsidRDefault="008A6F2C" w:rsidP="008A6F2C"/>
    <w:p w:rsidR="008A6F2C" w:rsidRDefault="008A6F2C" w:rsidP="008A6F2C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276225" y="276225"/>
            <wp:positionH relativeFrom="margin">
              <wp:align>center</wp:align>
            </wp:positionH>
            <wp:positionV relativeFrom="margin">
              <wp:align>center</wp:align>
            </wp:positionV>
            <wp:extent cx="3162300" cy="2371725"/>
            <wp:effectExtent l="0" t="0" r="0" b="9525"/>
            <wp:wrapSquare wrapText="bothSides"/>
            <wp:docPr id="13" name="Picture 13" descr="http://nationalgeographic.jp/nng/article/20120329/303838/12040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nationalgeographic.jp/nng/article/20120329/303838/120402_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6F2C" w:rsidRDefault="008A6F2C" w:rsidP="008A6F2C"/>
    <w:p w:rsidR="008A6F2C" w:rsidRDefault="008A6F2C" w:rsidP="008A6F2C"/>
    <w:p w:rsidR="008A6F2C" w:rsidRDefault="008A6F2C" w:rsidP="008A6F2C"/>
    <w:p w:rsidR="008A6F2C" w:rsidRDefault="008A6F2C" w:rsidP="008A6F2C"/>
    <w:p w:rsidR="008A6F2C" w:rsidRDefault="008A6F2C" w:rsidP="008A6F2C"/>
    <w:p w:rsidR="008A6F2C" w:rsidRDefault="003D31A1" w:rsidP="008A6F2C">
      <w:r>
        <w:lastRenderedPageBreak/>
        <w:t xml:space="preserve">#13 </w:t>
      </w:r>
      <w:r w:rsidR="008A6F2C">
        <w:t>Nonfiction Ideas:</w:t>
      </w:r>
    </w:p>
    <w:p w:rsidR="008A6F2C" w:rsidRDefault="008A6F2C" w:rsidP="008A6F2C">
      <w:pPr>
        <w:pStyle w:val="ListParagraph"/>
        <w:numPr>
          <w:ilvl w:val="0"/>
          <w:numId w:val="13"/>
        </w:numPr>
      </w:pPr>
      <w:r>
        <w:t>Sharks</w:t>
      </w:r>
    </w:p>
    <w:p w:rsidR="008A6F2C" w:rsidRDefault="008A6F2C" w:rsidP="008A6F2C">
      <w:pPr>
        <w:pStyle w:val="ListParagraph"/>
        <w:numPr>
          <w:ilvl w:val="0"/>
          <w:numId w:val="13"/>
        </w:numPr>
      </w:pPr>
      <w:r>
        <w:t>Shark Behaviors</w:t>
      </w:r>
    </w:p>
    <w:p w:rsidR="008A6F2C" w:rsidRDefault="008A6F2C" w:rsidP="008A6F2C">
      <w:pPr>
        <w:pStyle w:val="ListParagraph"/>
        <w:numPr>
          <w:ilvl w:val="0"/>
          <w:numId w:val="13"/>
        </w:numPr>
      </w:pPr>
      <w:r>
        <w:t>Shark Attacks</w:t>
      </w:r>
    </w:p>
    <w:p w:rsidR="008A6F2C" w:rsidRDefault="008A6F2C" w:rsidP="008A6F2C">
      <w:pPr>
        <w:pStyle w:val="ListParagraph"/>
        <w:numPr>
          <w:ilvl w:val="0"/>
          <w:numId w:val="13"/>
        </w:numPr>
      </w:pPr>
      <w:r>
        <w:t>Oceans</w:t>
      </w:r>
    </w:p>
    <w:p w:rsidR="008A6F2C" w:rsidRDefault="008A6F2C" w:rsidP="008A6F2C">
      <w:pPr>
        <w:pStyle w:val="ListParagraph"/>
        <w:numPr>
          <w:ilvl w:val="0"/>
          <w:numId w:val="13"/>
        </w:numPr>
      </w:pPr>
      <w:r>
        <w:t>Endangered Animals</w:t>
      </w:r>
    </w:p>
    <w:p w:rsidR="008A6F2C" w:rsidRDefault="008A6F2C" w:rsidP="008A6F2C">
      <w:pPr>
        <w:pStyle w:val="ListParagraph"/>
        <w:numPr>
          <w:ilvl w:val="0"/>
          <w:numId w:val="13"/>
        </w:numPr>
      </w:pPr>
      <w:r>
        <w:t>Ocean Floor</w:t>
      </w:r>
    </w:p>
    <w:p w:rsidR="008A6F2C" w:rsidRDefault="008A6F2C" w:rsidP="008A6F2C"/>
    <w:p w:rsidR="008A6F2C" w:rsidRDefault="008A6F2C" w:rsidP="008A6F2C"/>
    <w:p w:rsidR="008A6F2C" w:rsidRDefault="00AF0A45" w:rsidP="008A6F2C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276225" y="276225"/>
            <wp:positionH relativeFrom="margin">
              <wp:align>center</wp:align>
            </wp:positionH>
            <wp:positionV relativeFrom="margin">
              <wp:align>center</wp:align>
            </wp:positionV>
            <wp:extent cx="3238500" cy="2159000"/>
            <wp:effectExtent l="0" t="0" r="0" b="0"/>
            <wp:wrapSquare wrapText="bothSides"/>
            <wp:docPr id="14" name="Picture 14" descr="http://assets.inhabitat.com/wp-content/blogs.dir/1/files/2013/01/Lion-537x3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assets.inhabitat.com/wp-content/blogs.dir/1/files/2013/01/Lion-537x358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6F2C" w:rsidRDefault="008A6F2C" w:rsidP="008A6F2C"/>
    <w:p w:rsidR="008A6F2C" w:rsidRDefault="008A6F2C" w:rsidP="008A6F2C"/>
    <w:p w:rsidR="008A6F2C" w:rsidRDefault="008A6F2C" w:rsidP="008A6F2C"/>
    <w:p w:rsidR="008A6F2C" w:rsidRDefault="008A6F2C" w:rsidP="008A6F2C"/>
    <w:p w:rsidR="00BE1314" w:rsidRDefault="00BE1314" w:rsidP="00BE1314"/>
    <w:p w:rsidR="003D31A1" w:rsidRDefault="003D31A1" w:rsidP="00BE1314">
      <w:r>
        <w:lastRenderedPageBreak/>
        <w:t xml:space="preserve">                                                                                                                                              </w:t>
      </w:r>
    </w:p>
    <w:p w:rsidR="00BE1314" w:rsidRDefault="003D31A1" w:rsidP="00BE1314">
      <w:r>
        <w:t xml:space="preserve">#14 </w:t>
      </w:r>
      <w:r w:rsidR="00AF0A45">
        <w:t>Nonfiction Ideas:</w:t>
      </w:r>
    </w:p>
    <w:p w:rsidR="00AF0A45" w:rsidRDefault="00AF0A45" w:rsidP="00AF0A45">
      <w:pPr>
        <w:pStyle w:val="ListParagraph"/>
        <w:numPr>
          <w:ilvl w:val="0"/>
          <w:numId w:val="14"/>
        </w:numPr>
      </w:pPr>
      <w:r>
        <w:t>Lion</w:t>
      </w:r>
    </w:p>
    <w:p w:rsidR="00AF0A45" w:rsidRDefault="00AF0A45" w:rsidP="00AF0A45">
      <w:pPr>
        <w:pStyle w:val="ListParagraph"/>
        <w:numPr>
          <w:ilvl w:val="0"/>
          <w:numId w:val="14"/>
        </w:numPr>
      </w:pPr>
      <w:r>
        <w:t>Africa</w:t>
      </w:r>
    </w:p>
    <w:p w:rsidR="00AF0A45" w:rsidRDefault="00AF0A45" w:rsidP="00AF0A45">
      <w:pPr>
        <w:pStyle w:val="ListParagraph"/>
        <w:numPr>
          <w:ilvl w:val="0"/>
          <w:numId w:val="14"/>
        </w:numPr>
      </w:pPr>
      <w:r>
        <w:t>Endangered Animals</w:t>
      </w:r>
    </w:p>
    <w:p w:rsidR="00AF0A45" w:rsidRDefault="00AF0A45" w:rsidP="00AF0A45">
      <w:pPr>
        <w:pStyle w:val="ListParagraph"/>
        <w:numPr>
          <w:ilvl w:val="0"/>
          <w:numId w:val="14"/>
        </w:numPr>
      </w:pPr>
      <w:r>
        <w:t>Animal San</w:t>
      </w:r>
      <w:r w:rsidR="000F758A">
        <w:t>c</w:t>
      </w:r>
      <w:r>
        <w:t>tuary</w:t>
      </w:r>
    </w:p>
    <w:p w:rsidR="000F758A" w:rsidRDefault="000F758A" w:rsidP="00AF0A45">
      <w:pPr>
        <w:pStyle w:val="ListParagraph"/>
        <w:numPr>
          <w:ilvl w:val="0"/>
          <w:numId w:val="14"/>
        </w:numPr>
      </w:pPr>
      <w:r>
        <w:t>Zoo</w:t>
      </w:r>
    </w:p>
    <w:p w:rsidR="000F758A" w:rsidRDefault="000F758A" w:rsidP="000F758A"/>
    <w:p w:rsidR="000F758A" w:rsidRDefault="000F758A" w:rsidP="000F758A">
      <w:r>
        <w:rPr>
          <w:noProof/>
        </w:rPr>
        <w:lastRenderedPageBreak/>
        <w:drawing>
          <wp:inline distT="0" distB="0" distL="0" distR="0">
            <wp:extent cx="4023360" cy="2263140"/>
            <wp:effectExtent l="0" t="0" r="0" b="3810"/>
            <wp:docPr id="15" name="Picture 15" descr="http://a.abcnews.com/images/US/GTY_killer_whale_monterey_bay_136139921_jt_131130_16x9_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a.abcnews.com/images/US/GTY_killer_whale_monterey_bay_136139921_jt_131130_16x9_60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58A" w:rsidRDefault="003D31A1" w:rsidP="000F758A">
      <w:r>
        <w:lastRenderedPageBreak/>
        <w:t xml:space="preserve">#15 </w:t>
      </w:r>
      <w:r w:rsidR="000F758A">
        <w:t>Nonfiction Ideas:</w:t>
      </w:r>
    </w:p>
    <w:p w:rsidR="000F758A" w:rsidRDefault="000F758A" w:rsidP="000F758A">
      <w:pPr>
        <w:pStyle w:val="ListParagraph"/>
        <w:numPr>
          <w:ilvl w:val="0"/>
          <w:numId w:val="15"/>
        </w:numPr>
      </w:pPr>
      <w:r>
        <w:t>Killer Whale</w:t>
      </w:r>
    </w:p>
    <w:p w:rsidR="000F758A" w:rsidRDefault="000F758A" w:rsidP="000F758A">
      <w:pPr>
        <w:pStyle w:val="ListParagraph"/>
        <w:numPr>
          <w:ilvl w:val="0"/>
          <w:numId w:val="15"/>
        </w:numPr>
      </w:pPr>
      <w:r>
        <w:t>Whale</w:t>
      </w:r>
    </w:p>
    <w:p w:rsidR="000F758A" w:rsidRDefault="000F758A" w:rsidP="000F758A">
      <w:pPr>
        <w:pStyle w:val="ListParagraph"/>
        <w:numPr>
          <w:ilvl w:val="0"/>
          <w:numId w:val="15"/>
        </w:numPr>
      </w:pPr>
      <w:r>
        <w:t>Blackfish</w:t>
      </w:r>
    </w:p>
    <w:p w:rsidR="000F758A" w:rsidRDefault="000F758A" w:rsidP="000F758A">
      <w:pPr>
        <w:pStyle w:val="ListParagraph"/>
        <w:numPr>
          <w:ilvl w:val="0"/>
          <w:numId w:val="15"/>
        </w:numPr>
      </w:pPr>
      <w:r>
        <w:t>Endangered Animals</w:t>
      </w:r>
    </w:p>
    <w:p w:rsidR="000F758A" w:rsidRDefault="000F758A" w:rsidP="000F758A">
      <w:pPr>
        <w:pStyle w:val="ListParagraph"/>
        <w:numPr>
          <w:ilvl w:val="0"/>
          <w:numId w:val="15"/>
        </w:numPr>
      </w:pPr>
      <w:r>
        <w:t>Zoos</w:t>
      </w:r>
    </w:p>
    <w:p w:rsidR="000F758A" w:rsidRDefault="000F758A" w:rsidP="000F758A">
      <w:pPr>
        <w:pStyle w:val="ListParagraph"/>
        <w:numPr>
          <w:ilvl w:val="0"/>
          <w:numId w:val="15"/>
        </w:numPr>
      </w:pPr>
      <w:r>
        <w:t>Sea World</w:t>
      </w:r>
    </w:p>
    <w:p w:rsidR="000F758A" w:rsidRDefault="000F758A" w:rsidP="000F758A">
      <w:pPr>
        <w:pStyle w:val="ListParagraph"/>
        <w:numPr>
          <w:ilvl w:val="0"/>
          <w:numId w:val="15"/>
        </w:numPr>
      </w:pPr>
      <w:r>
        <w:t>Health</w:t>
      </w:r>
    </w:p>
    <w:p w:rsidR="000F758A" w:rsidRDefault="000F758A" w:rsidP="000F758A">
      <w:pPr>
        <w:pStyle w:val="ListParagraph"/>
        <w:numPr>
          <w:ilvl w:val="0"/>
          <w:numId w:val="15"/>
        </w:numPr>
      </w:pPr>
      <w:r>
        <w:t>Caring for…</w:t>
      </w:r>
    </w:p>
    <w:p w:rsidR="004A7767" w:rsidRDefault="004A7767" w:rsidP="000F758A">
      <w:pPr>
        <w:pStyle w:val="ListParagraph"/>
        <w:numPr>
          <w:ilvl w:val="0"/>
          <w:numId w:val="15"/>
        </w:numPr>
      </w:pPr>
      <w:r>
        <w:t>Migration</w:t>
      </w:r>
    </w:p>
    <w:p w:rsidR="000F758A" w:rsidRDefault="004A7767" w:rsidP="000F758A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276225" y="276225"/>
            <wp:positionH relativeFrom="margin">
              <wp:align>center</wp:align>
            </wp:positionH>
            <wp:positionV relativeFrom="margin">
              <wp:align>center</wp:align>
            </wp:positionV>
            <wp:extent cx="3105150" cy="2324100"/>
            <wp:effectExtent l="0" t="0" r="0" b="0"/>
            <wp:wrapSquare wrapText="bothSides"/>
            <wp:docPr id="16" name="Picture 16" descr="http://www.americandrivingvacations.com/images/coloradorockymthigh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mericandrivingvacations.com/images/coloradorockymthigh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758A" w:rsidRDefault="000F758A" w:rsidP="000F758A"/>
    <w:p w:rsidR="000F758A" w:rsidRDefault="000F758A" w:rsidP="000F758A"/>
    <w:p w:rsidR="000F758A" w:rsidRDefault="000F758A" w:rsidP="000F758A"/>
    <w:p w:rsidR="000F758A" w:rsidRDefault="000F758A" w:rsidP="000F758A"/>
    <w:p w:rsidR="000F758A" w:rsidRDefault="000F758A" w:rsidP="000F758A"/>
    <w:p w:rsidR="000F758A" w:rsidRDefault="003D31A1" w:rsidP="000F758A">
      <w:r>
        <w:lastRenderedPageBreak/>
        <w:t xml:space="preserve">#16 </w:t>
      </w:r>
      <w:r w:rsidR="004A7767">
        <w:t>Nonfiction Ideas:</w:t>
      </w:r>
    </w:p>
    <w:p w:rsidR="004A7767" w:rsidRDefault="004A7767" w:rsidP="004A7767">
      <w:pPr>
        <w:pStyle w:val="ListParagraph"/>
        <w:numPr>
          <w:ilvl w:val="0"/>
          <w:numId w:val="16"/>
        </w:numPr>
      </w:pPr>
      <w:r>
        <w:t>Cliff Dwellings</w:t>
      </w:r>
    </w:p>
    <w:p w:rsidR="004A7767" w:rsidRDefault="004A7767" w:rsidP="004A7767">
      <w:pPr>
        <w:pStyle w:val="ListParagraph"/>
        <w:numPr>
          <w:ilvl w:val="0"/>
          <w:numId w:val="16"/>
        </w:numPr>
      </w:pPr>
      <w:r>
        <w:t>Cliff Dwellers</w:t>
      </w:r>
    </w:p>
    <w:p w:rsidR="004A7767" w:rsidRDefault="004A7767" w:rsidP="004A7767">
      <w:pPr>
        <w:pStyle w:val="ListParagraph"/>
        <w:numPr>
          <w:ilvl w:val="0"/>
          <w:numId w:val="16"/>
        </w:numPr>
      </w:pPr>
      <w:r>
        <w:t>Mesa Verde</w:t>
      </w:r>
    </w:p>
    <w:p w:rsidR="004A7767" w:rsidRDefault="004A7767" w:rsidP="004A7767">
      <w:pPr>
        <w:pStyle w:val="ListParagraph"/>
        <w:numPr>
          <w:ilvl w:val="0"/>
          <w:numId w:val="16"/>
        </w:numPr>
      </w:pPr>
      <w:r>
        <w:t>Colorado</w:t>
      </w:r>
    </w:p>
    <w:p w:rsidR="004A7767" w:rsidRDefault="004A7767" w:rsidP="004A7767">
      <w:pPr>
        <w:pStyle w:val="ListParagraph"/>
        <w:numPr>
          <w:ilvl w:val="0"/>
          <w:numId w:val="16"/>
        </w:numPr>
      </w:pPr>
      <w:r>
        <w:t>Civilization</w:t>
      </w:r>
    </w:p>
    <w:p w:rsidR="004A7767" w:rsidRDefault="004A7767" w:rsidP="004A7767">
      <w:pPr>
        <w:pStyle w:val="ListParagraph"/>
        <w:numPr>
          <w:ilvl w:val="0"/>
          <w:numId w:val="16"/>
        </w:numPr>
      </w:pPr>
      <w:r>
        <w:t>Pottery</w:t>
      </w:r>
    </w:p>
    <w:p w:rsidR="004A7767" w:rsidRDefault="004A7767" w:rsidP="004A7767"/>
    <w:p w:rsidR="004A7767" w:rsidRDefault="004A7767" w:rsidP="004A7767"/>
    <w:p w:rsidR="004A7767" w:rsidRDefault="00213D99" w:rsidP="004A7767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276225" y="276225"/>
            <wp:positionH relativeFrom="margin">
              <wp:align>center</wp:align>
            </wp:positionH>
            <wp:positionV relativeFrom="margin">
              <wp:align>center</wp:align>
            </wp:positionV>
            <wp:extent cx="3352800" cy="2221230"/>
            <wp:effectExtent l="0" t="0" r="0" b="7620"/>
            <wp:wrapSquare wrapText="bothSides"/>
            <wp:docPr id="17" name="Picture 17" descr="http://insidersasia.com/sites/insidersvietnamtours.demoserver.digiprosoft.com/files/imagecache/Fullnode_Thickbox/Bicyclist%20on%20a%20dry%20levee.%20Ninh%20Binh,%20Vietnam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nsidersasia.com/sites/insidersvietnamtours.demoserver.digiprosoft.com/files/imagecache/Fullnode_Thickbox/Bicyclist%20on%20a%20dry%20levee.%20Ninh%20Binh,%20Vietnam_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3D99" w:rsidRDefault="003D31A1" w:rsidP="004A7767">
      <w:r>
        <w:lastRenderedPageBreak/>
        <w:t xml:space="preserve">#17 </w:t>
      </w:r>
      <w:r w:rsidR="00213D99">
        <w:t>Nonfiction Ideas:</w:t>
      </w:r>
    </w:p>
    <w:p w:rsidR="00213D99" w:rsidRDefault="00213D99" w:rsidP="00213D99">
      <w:pPr>
        <w:pStyle w:val="ListParagraph"/>
        <w:numPr>
          <w:ilvl w:val="0"/>
          <w:numId w:val="17"/>
        </w:numPr>
      </w:pPr>
      <w:r>
        <w:t>Vietnam</w:t>
      </w:r>
    </w:p>
    <w:p w:rsidR="00213D99" w:rsidRDefault="00213D99" w:rsidP="00213D99">
      <w:pPr>
        <w:pStyle w:val="ListParagraph"/>
        <w:numPr>
          <w:ilvl w:val="0"/>
          <w:numId w:val="17"/>
        </w:numPr>
      </w:pPr>
      <w:r>
        <w:t>Vietnam War</w:t>
      </w:r>
    </w:p>
    <w:p w:rsidR="00213D99" w:rsidRDefault="00213D99" w:rsidP="00213D99">
      <w:pPr>
        <w:pStyle w:val="ListParagraph"/>
        <w:numPr>
          <w:ilvl w:val="0"/>
          <w:numId w:val="17"/>
        </w:numPr>
      </w:pPr>
      <w:r>
        <w:t>Vietnam Customs</w:t>
      </w:r>
    </w:p>
    <w:p w:rsidR="00213D99" w:rsidRDefault="00213D99" w:rsidP="00213D99">
      <w:pPr>
        <w:pStyle w:val="ListParagraph"/>
        <w:numPr>
          <w:ilvl w:val="0"/>
          <w:numId w:val="17"/>
        </w:numPr>
      </w:pPr>
      <w:r>
        <w:t>Vietnamese American</w:t>
      </w:r>
    </w:p>
    <w:p w:rsidR="00213D99" w:rsidRDefault="00213D99" w:rsidP="00213D99"/>
    <w:p w:rsidR="00213D99" w:rsidRDefault="00213D99" w:rsidP="00213D99"/>
    <w:p w:rsidR="00213D99" w:rsidRDefault="00213D99" w:rsidP="00213D99"/>
    <w:p w:rsidR="00213D99" w:rsidRDefault="00680DF9" w:rsidP="00213D99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276225" y="276225"/>
            <wp:positionH relativeFrom="margin">
              <wp:align>center</wp:align>
            </wp:positionH>
            <wp:positionV relativeFrom="margin">
              <wp:align>center</wp:align>
            </wp:positionV>
            <wp:extent cx="4023360" cy="1931035"/>
            <wp:effectExtent l="0" t="0" r="0" b="0"/>
            <wp:wrapSquare wrapText="bothSides"/>
            <wp:docPr id="18" name="Picture 18" descr="http://sydney.edu.au/museums/images/content/exhibitions-events/Lego-pompeii/lego-pompeii-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ydney.edu.au/museums/images/content/exhibitions-events/Lego-pompeii/lego-pompeii-banner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3D99" w:rsidRDefault="003D31A1" w:rsidP="004A7767">
      <w:r>
        <w:lastRenderedPageBreak/>
        <w:t xml:space="preserve">#18 </w:t>
      </w:r>
      <w:r w:rsidR="00680DF9">
        <w:t>Nonfiction Ideas:</w:t>
      </w:r>
    </w:p>
    <w:p w:rsidR="00680DF9" w:rsidRDefault="00680DF9" w:rsidP="00680DF9">
      <w:pPr>
        <w:pStyle w:val="ListParagraph"/>
        <w:numPr>
          <w:ilvl w:val="0"/>
          <w:numId w:val="18"/>
        </w:numPr>
      </w:pPr>
      <w:r>
        <w:t>Pompeii</w:t>
      </w:r>
    </w:p>
    <w:p w:rsidR="00680DF9" w:rsidRDefault="00680DF9" w:rsidP="00680DF9">
      <w:pPr>
        <w:pStyle w:val="ListParagraph"/>
        <w:numPr>
          <w:ilvl w:val="0"/>
          <w:numId w:val="18"/>
        </w:numPr>
      </w:pPr>
      <w:r>
        <w:t>Italy</w:t>
      </w:r>
    </w:p>
    <w:p w:rsidR="00680DF9" w:rsidRDefault="00680DF9" w:rsidP="00680DF9">
      <w:pPr>
        <w:pStyle w:val="ListParagraph"/>
        <w:numPr>
          <w:ilvl w:val="0"/>
          <w:numId w:val="18"/>
        </w:numPr>
      </w:pPr>
      <w:r>
        <w:t>Extinct Cities</w:t>
      </w:r>
    </w:p>
    <w:p w:rsidR="00680DF9" w:rsidRDefault="00680DF9" w:rsidP="00680DF9">
      <w:pPr>
        <w:pStyle w:val="ListParagraph"/>
        <w:numPr>
          <w:ilvl w:val="0"/>
          <w:numId w:val="18"/>
        </w:numPr>
      </w:pPr>
      <w:r>
        <w:t>Rome</w:t>
      </w:r>
    </w:p>
    <w:p w:rsidR="00680DF9" w:rsidRDefault="00680DF9" w:rsidP="00680DF9">
      <w:pPr>
        <w:pStyle w:val="ListParagraph"/>
        <w:numPr>
          <w:ilvl w:val="0"/>
          <w:numId w:val="18"/>
        </w:numPr>
      </w:pPr>
      <w:r>
        <w:t>Volcano</w:t>
      </w:r>
    </w:p>
    <w:p w:rsidR="00680DF9" w:rsidRDefault="00680DF9" w:rsidP="00680DF9">
      <w:pPr>
        <w:pStyle w:val="ListParagraph"/>
        <w:numPr>
          <w:ilvl w:val="0"/>
          <w:numId w:val="18"/>
        </w:numPr>
      </w:pPr>
      <w:r>
        <w:t xml:space="preserve">Mount </w:t>
      </w:r>
      <w:r w:rsidRPr="00680DF9">
        <w:t>Vesuvius</w:t>
      </w:r>
    </w:p>
    <w:p w:rsidR="00680DF9" w:rsidRDefault="00680DF9" w:rsidP="00680DF9">
      <w:pPr>
        <w:pStyle w:val="ListParagraph"/>
        <w:numPr>
          <w:ilvl w:val="0"/>
          <w:numId w:val="18"/>
        </w:numPr>
      </w:pPr>
      <w:r>
        <w:t>Gladiators</w:t>
      </w:r>
    </w:p>
    <w:p w:rsidR="00680DF9" w:rsidRDefault="00680DF9" w:rsidP="00680DF9"/>
    <w:p w:rsidR="00680DF9" w:rsidRDefault="00680DF9" w:rsidP="00680DF9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276225" y="276225"/>
            <wp:positionH relativeFrom="margin">
              <wp:align>center</wp:align>
            </wp:positionH>
            <wp:positionV relativeFrom="margin">
              <wp:align>center</wp:align>
            </wp:positionV>
            <wp:extent cx="2857500" cy="2286000"/>
            <wp:effectExtent l="0" t="0" r="0" b="0"/>
            <wp:wrapSquare wrapText="bothSides"/>
            <wp:docPr id="19" name="Picture 19" descr="http://4.bp.blogspot.com/-oKaxkhtknnk/T4RxZUC0tDI/AAAAAAAABPg/UhcSDYs-Yus/s320/old%2Bwest%2Bre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oKaxkhtknnk/T4RxZUC0tDI/AAAAAAAABPg/UhcSDYs-Yus/s320/old%2Bwest%2Brein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3D99" w:rsidRDefault="00213D99" w:rsidP="004A7767"/>
    <w:p w:rsidR="00213D99" w:rsidRDefault="00213D99" w:rsidP="004A7767"/>
    <w:p w:rsidR="00213D99" w:rsidRDefault="00213D99" w:rsidP="004A7767"/>
    <w:p w:rsidR="00680DF9" w:rsidRDefault="00680DF9" w:rsidP="004A7767"/>
    <w:p w:rsidR="00680DF9" w:rsidRDefault="00680DF9" w:rsidP="004A7767"/>
    <w:p w:rsidR="00680DF9" w:rsidRDefault="003D31A1" w:rsidP="004A7767">
      <w:r>
        <w:lastRenderedPageBreak/>
        <w:t xml:space="preserve">#19 </w:t>
      </w:r>
      <w:r w:rsidR="00680DF9">
        <w:t>Nonfiction Ideas:</w:t>
      </w:r>
    </w:p>
    <w:p w:rsidR="00680DF9" w:rsidRDefault="00680DF9" w:rsidP="00680DF9">
      <w:pPr>
        <w:pStyle w:val="ListParagraph"/>
        <w:numPr>
          <w:ilvl w:val="0"/>
          <w:numId w:val="19"/>
        </w:numPr>
      </w:pPr>
      <w:r>
        <w:t>Wild West</w:t>
      </w:r>
    </w:p>
    <w:p w:rsidR="00680DF9" w:rsidRDefault="00680DF9" w:rsidP="00680DF9">
      <w:pPr>
        <w:pStyle w:val="ListParagraph"/>
        <w:numPr>
          <w:ilvl w:val="0"/>
          <w:numId w:val="19"/>
        </w:numPr>
      </w:pPr>
      <w:r>
        <w:t>Cowboys</w:t>
      </w:r>
    </w:p>
    <w:p w:rsidR="00680DF9" w:rsidRDefault="00680DF9" w:rsidP="00680DF9">
      <w:pPr>
        <w:pStyle w:val="ListParagraph"/>
        <w:numPr>
          <w:ilvl w:val="0"/>
          <w:numId w:val="19"/>
        </w:numPr>
      </w:pPr>
      <w:r>
        <w:t>Horses</w:t>
      </w:r>
    </w:p>
    <w:p w:rsidR="00680DF9" w:rsidRDefault="00680DF9" w:rsidP="00680DF9">
      <w:pPr>
        <w:pStyle w:val="ListParagraph"/>
        <w:numPr>
          <w:ilvl w:val="0"/>
          <w:numId w:val="19"/>
        </w:numPr>
      </w:pPr>
      <w:r>
        <w:t>Cattle Drive</w:t>
      </w:r>
    </w:p>
    <w:p w:rsidR="00680DF9" w:rsidRDefault="00680DF9" w:rsidP="00680DF9">
      <w:pPr>
        <w:pStyle w:val="ListParagraph"/>
        <w:numPr>
          <w:ilvl w:val="0"/>
          <w:numId w:val="19"/>
        </w:numPr>
      </w:pPr>
      <w:r>
        <w:t>Outlaws</w:t>
      </w:r>
    </w:p>
    <w:p w:rsidR="00680DF9" w:rsidRDefault="00680DF9" w:rsidP="00680DF9">
      <w:pPr>
        <w:pStyle w:val="ListParagraph"/>
        <w:numPr>
          <w:ilvl w:val="0"/>
          <w:numId w:val="19"/>
        </w:numPr>
      </w:pPr>
      <w:r>
        <w:t>Peace Officers</w:t>
      </w:r>
    </w:p>
    <w:p w:rsidR="00680DF9" w:rsidRDefault="00680DF9" w:rsidP="00680DF9">
      <w:pPr>
        <w:pStyle w:val="ListParagraph"/>
        <w:numPr>
          <w:ilvl w:val="0"/>
          <w:numId w:val="19"/>
        </w:numPr>
      </w:pPr>
      <w:r>
        <w:t>Pioneer Life</w:t>
      </w:r>
    </w:p>
    <w:p w:rsidR="00680DF9" w:rsidRDefault="00680DF9" w:rsidP="00680DF9">
      <w:pPr>
        <w:pStyle w:val="ListParagraph"/>
        <w:numPr>
          <w:ilvl w:val="0"/>
          <w:numId w:val="19"/>
        </w:numPr>
      </w:pPr>
      <w:r>
        <w:t>U.S. West History</w:t>
      </w:r>
    </w:p>
    <w:p w:rsidR="00680DF9" w:rsidRDefault="00680DF9" w:rsidP="00680DF9">
      <w:pPr>
        <w:pStyle w:val="ListParagraph"/>
        <w:numPr>
          <w:ilvl w:val="0"/>
          <w:numId w:val="19"/>
        </w:numPr>
      </w:pPr>
      <w:r>
        <w:t xml:space="preserve"> (any outlaw)</w:t>
      </w:r>
    </w:p>
    <w:p w:rsidR="00680DF9" w:rsidRDefault="00680DF9" w:rsidP="004A7767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276225" y="276225"/>
            <wp:positionH relativeFrom="margin">
              <wp:align>center</wp:align>
            </wp:positionH>
            <wp:positionV relativeFrom="margin">
              <wp:align>center</wp:align>
            </wp:positionV>
            <wp:extent cx="4012565" cy="2276475"/>
            <wp:effectExtent l="0" t="0" r="6985" b="0"/>
            <wp:wrapSquare wrapText="bothSides"/>
            <wp:docPr id="20" name="Picture 20" descr="http://i.ytimg.com/vi/eooIUgFbHsc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ytimg.com/vi/eooIUgFbHsc/h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6" b="12345"/>
                    <a:stretch/>
                  </pic:blipFill>
                  <pic:spPr bwMode="auto">
                    <a:xfrm>
                      <a:off x="0" y="0"/>
                      <a:ext cx="4019550" cy="228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0DF9" w:rsidRDefault="003D31A1" w:rsidP="004A7767">
      <w:r>
        <w:lastRenderedPageBreak/>
        <w:t xml:space="preserve">#20 </w:t>
      </w:r>
      <w:r w:rsidR="001B2D03">
        <w:t>Nonfiction Ideas:</w:t>
      </w:r>
    </w:p>
    <w:p w:rsidR="001B2D03" w:rsidRDefault="001B2D03" w:rsidP="001B2D03">
      <w:pPr>
        <w:pStyle w:val="ListParagraph"/>
        <w:numPr>
          <w:ilvl w:val="0"/>
          <w:numId w:val="20"/>
        </w:numPr>
      </w:pPr>
      <w:r>
        <w:t>Ninja</w:t>
      </w:r>
    </w:p>
    <w:p w:rsidR="001B2D03" w:rsidRDefault="001B2D03" w:rsidP="001B2D03">
      <w:pPr>
        <w:pStyle w:val="ListParagraph"/>
        <w:numPr>
          <w:ilvl w:val="0"/>
          <w:numId w:val="20"/>
        </w:numPr>
      </w:pPr>
      <w:r>
        <w:t>Samurai</w:t>
      </w:r>
    </w:p>
    <w:p w:rsidR="001B2D03" w:rsidRDefault="001B2D03" w:rsidP="001B2D03">
      <w:pPr>
        <w:pStyle w:val="ListParagraph"/>
        <w:numPr>
          <w:ilvl w:val="0"/>
          <w:numId w:val="20"/>
        </w:numPr>
      </w:pPr>
      <w:r>
        <w:t>Turtle</w:t>
      </w:r>
    </w:p>
    <w:p w:rsidR="001B2D03" w:rsidRDefault="001B2D03" w:rsidP="001B2D03">
      <w:pPr>
        <w:pStyle w:val="ListParagraph"/>
        <w:numPr>
          <w:ilvl w:val="0"/>
          <w:numId w:val="20"/>
        </w:numPr>
      </w:pPr>
      <w:r>
        <w:t>Japan</w:t>
      </w:r>
    </w:p>
    <w:p w:rsidR="001B2D03" w:rsidRDefault="001B2D03" w:rsidP="001B2D03">
      <w:pPr>
        <w:pStyle w:val="ListParagraph"/>
        <w:numPr>
          <w:ilvl w:val="0"/>
          <w:numId w:val="20"/>
        </w:numPr>
      </w:pPr>
      <w:r>
        <w:t>Military</w:t>
      </w:r>
    </w:p>
    <w:p w:rsidR="001B2D03" w:rsidRDefault="001B2D03" w:rsidP="001B2D03">
      <w:pPr>
        <w:pStyle w:val="ListParagraph"/>
        <w:numPr>
          <w:ilvl w:val="0"/>
          <w:numId w:val="20"/>
        </w:numPr>
      </w:pPr>
      <w:r>
        <w:t>Japan History</w:t>
      </w:r>
    </w:p>
    <w:p w:rsidR="001B2D03" w:rsidRDefault="001B2D03" w:rsidP="001B2D03"/>
    <w:p w:rsidR="001B2D03" w:rsidRDefault="001B2D03" w:rsidP="001B2D03"/>
    <w:p w:rsidR="001B2D03" w:rsidRDefault="001B2D03" w:rsidP="001B2D03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273050" y="273050"/>
            <wp:positionH relativeFrom="margin">
              <wp:align>center</wp:align>
            </wp:positionH>
            <wp:positionV relativeFrom="margin">
              <wp:align>center</wp:align>
            </wp:positionV>
            <wp:extent cx="2616835" cy="3491230"/>
            <wp:effectExtent l="0" t="0" r="0" b="0"/>
            <wp:wrapSquare wrapText="bothSides"/>
            <wp:docPr id="21" name="Picture 21" descr="http://2.bp.blogspot.com/-MlrdW6Nryxs/Tcak7xgbACI/AAAAAAAAKlc/Jcyqws4DCGk/s1600/000019fb_mediu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MlrdW6Nryxs/Tcak7xgbACI/AAAAAAAAKlc/Jcyqws4DCGk/s1600/000019fb_medium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0DF9" w:rsidRDefault="00680DF9" w:rsidP="004A7767"/>
    <w:p w:rsidR="00213D99" w:rsidRDefault="00213D99" w:rsidP="004A7767"/>
    <w:p w:rsidR="00213D99" w:rsidRDefault="00213D99" w:rsidP="004A7767"/>
    <w:p w:rsidR="000F758A" w:rsidRDefault="000F758A" w:rsidP="000F758A"/>
    <w:p w:rsidR="000F758A" w:rsidRDefault="000F758A" w:rsidP="000F758A"/>
    <w:p w:rsidR="000F758A" w:rsidRDefault="003D31A1" w:rsidP="000F758A">
      <w:r>
        <w:lastRenderedPageBreak/>
        <w:t xml:space="preserve">#21 </w:t>
      </w:r>
      <w:r w:rsidR="001B2D03">
        <w:t>Nonfiction Ideas:</w:t>
      </w:r>
    </w:p>
    <w:p w:rsidR="001B2D03" w:rsidRDefault="001B2D03" w:rsidP="001B2D03">
      <w:pPr>
        <w:pStyle w:val="ListParagraph"/>
        <w:numPr>
          <w:ilvl w:val="0"/>
          <w:numId w:val="21"/>
        </w:numPr>
      </w:pPr>
      <w:r>
        <w:t>Electrical</w:t>
      </w:r>
    </w:p>
    <w:p w:rsidR="001B2D03" w:rsidRDefault="001B2D03" w:rsidP="001B2D03">
      <w:pPr>
        <w:pStyle w:val="ListParagraph"/>
        <w:numPr>
          <w:ilvl w:val="0"/>
          <w:numId w:val="21"/>
        </w:numPr>
      </w:pPr>
      <w:r>
        <w:t>France</w:t>
      </w:r>
    </w:p>
    <w:p w:rsidR="001B2D03" w:rsidRDefault="001B2D03" w:rsidP="001B2D03">
      <w:pPr>
        <w:pStyle w:val="ListParagraph"/>
        <w:numPr>
          <w:ilvl w:val="0"/>
          <w:numId w:val="21"/>
        </w:numPr>
      </w:pPr>
      <w:r>
        <w:t>Eiffel Tower</w:t>
      </w:r>
    </w:p>
    <w:p w:rsidR="001B2D03" w:rsidRDefault="001B2D03" w:rsidP="001B2D03">
      <w:pPr>
        <w:pStyle w:val="ListParagraph"/>
        <w:numPr>
          <w:ilvl w:val="0"/>
          <w:numId w:val="21"/>
        </w:numPr>
      </w:pPr>
      <w:r>
        <w:t>Construction</w:t>
      </w:r>
    </w:p>
    <w:p w:rsidR="001B2D03" w:rsidRDefault="001B2D03" w:rsidP="001B2D03">
      <w:pPr>
        <w:pStyle w:val="ListParagraph"/>
        <w:numPr>
          <w:ilvl w:val="0"/>
          <w:numId w:val="21"/>
        </w:numPr>
      </w:pPr>
      <w:r>
        <w:t>France History</w:t>
      </w:r>
    </w:p>
    <w:p w:rsidR="001B2D03" w:rsidRDefault="001B2D03" w:rsidP="001B2D03">
      <w:pPr>
        <w:pStyle w:val="ListParagraph"/>
        <w:numPr>
          <w:ilvl w:val="0"/>
          <w:numId w:val="21"/>
        </w:numPr>
      </w:pPr>
      <w:r>
        <w:t>Paris</w:t>
      </w:r>
    </w:p>
    <w:p w:rsidR="001B2D03" w:rsidRDefault="001B2D03" w:rsidP="001B2D03"/>
    <w:p w:rsidR="001B2D03" w:rsidRDefault="001B2D03" w:rsidP="001B2D03"/>
    <w:p w:rsidR="001B2D03" w:rsidRDefault="001B2D03" w:rsidP="001B2D03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3776C29" wp14:editId="577D4812">
            <wp:simplePos x="273050" y="273050"/>
            <wp:positionH relativeFrom="margin">
              <wp:align>center</wp:align>
            </wp:positionH>
            <wp:positionV relativeFrom="margin">
              <wp:align>center</wp:align>
            </wp:positionV>
            <wp:extent cx="4023360" cy="2150745"/>
            <wp:effectExtent l="0" t="0" r="0" b="1905"/>
            <wp:wrapSquare wrapText="bothSides"/>
            <wp:docPr id="22" name="Picture 22" descr="http://www.timeforkids.com/files/120802_franklinnbc_tou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imeforkids.com/files/120802_franklinnbc_tout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2D03" w:rsidRDefault="003D31A1" w:rsidP="001B2D03">
      <w:r>
        <w:lastRenderedPageBreak/>
        <w:t xml:space="preserve">#22 </w:t>
      </w:r>
      <w:r w:rsidR="001B2D03">
        <w:t>Nonfiction Ideas:</w:t>
      </w:r>
    </w:p>
    <w:p w:rsidR="001B2D03" w:rsidRDefault="001B2D03" w:rsidP="001B2D03">
      <w:pPr>
        <w:pStyle w:val="ListParagraph"/>
        <w:numPr>
          <w:ilvl w:val="0"/>
          <w:numId w:val="22"/>
        </w:numPr>
      </w:pPr>
      <w:r>
        <w:t>Swimming</w:t>
      </w:r>
    </w:p>
    <w:p w:rsidR="001B2D03" w:rsidRDefault="001B2D03" w:rsidP="001B2D03">
      <w:pPr>
        <w:pStyle w:val="ListParagraph"/>
        <w:numPr>
          <w:ilvl w:val="0"/>
          <w:numId w:val="22"/>
        </w:numPr>
      </w:pPr>
      <w:r>
        <w:t>Summer Olympics</w:t>
      </w:r>
    </w:p>
    <w:p w:rsidR="001B2D03" w:rsidRDefault="001B2D03" w:rsidP="001B2D03">
      <w:pPr>
        <w:pStyle w:val="ListParagraph"/>
        <w:numPr>
          <w:ilvl w:val="0"/>
          <w:numId w:val="22"/>
        </w:numPr>
      </w:pPr>
      <w:r>
        <w:t>Competition</w:t>
      </w:r>
    </w:p>
    <w:p w:rsidR="001B2D03" w:rsidRDefault="001B2D03" w:rsidP="001B2D03">
      <w:pPr>
        <w:pStyle w:val="ListParagraph"/>
        <w:numPr>
          <w:ilvl w:val="0"/>
          <w:numId w:val="22"/>
        </w:numPr>
      </w:pPr>
      <w:r>
        <w:t>Medals</w:t>
      </w:r>
    </w:p>
    <w:p w:rsidR="001B2D03" w:rsidRDefault="001B2D03" w:rsidP="001B2D03">
      <w:pPr>
        <w:pStyle w:val="ListParagraph"/>
        <w:numPr>
          <w:ilvl w:val="0"/>
          <w:numId w:val="22"/>
        </w:numPr>
      </w:pPr>
      <w:r>
        <w:t>(any swimmer)</w:t>
      </w:r>
    </w:p>
    <w:p w:rsidR="001B2D03" w:rsidRDefault="001B2D03" w:rsidP="001B2D03"/>
    <w:p w:rsidR="001B2D03" w:rsidRDefault="001B2D03" w:rsidP="001B2D03"/>
    <w:p w:rsidR="001B2D03" w:rsidRDefault="001B2D03" w:rsidP="001B2D03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273050" y="273050"/>
            <wp:positionH relativeFrom="margin">
              <wp:align>center</wp:align>
            </wp:positionH>
            <wp:positionV relativeFrom="margin">
              <wp:align>center</wp:align>
            </wp:positionV>
            <wp:extent cx="3324860" cy="2495550"/>
            <wp:effectExtent l="0" t="0" r="8890" b="0"/>
            <wp:wrapSquare wrapText="bothSides"/>
            <wp:docPr id="23" name="Picture 23" descr="http://cdn.theguardian.tv/brightcove/poster/2012/7/5/120706OlympicsStarterGun_638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dn.theguardian.tv/brightcove/poster/2012/7/5/120706OlympicsStarterGun_638344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2D03" w:rsidRDefault="001B2D03" w:rsidP="001B2D03"/>
    <w:p w:rsidR="001B2D03" w:rsidRDefault="001B2D03" w:rsidP="001B2D03"/>
    <w:p w:rsidR="001B2D03" w:rsidRDefault="001B2D03" w:rsidP="001B2D03"/>
    <w:p w:rsidR="001B2D03" w:rsidRDefault="001B2D03" w:rsidP="001B2D03"/>
    <w:p w:rsidR="001B2D03" w:rsidRDefault="001B2D03" w:rsidP="001B2D03"/>
    <w:p w:rsidR="001B2D03" w:rsidRDefault="003D31A1" w:rsidP="001B2D03">
      <w:r>
        <w:lastRenderedPageBreak/>
        <w:t xml:space="preserve">#23 </w:t>
      </w:r>
      <w:r w:rsidR="009602AB">
        <w:t>Nonfiction Ideas:</w:t>
      </w:r>
    </w:p>
    <w:p w:rsidR="009602AB" w:rsidRDefault="009602AB" w:rsidP="009602AB">
      <w:pPr>
        <w:pStyle w:val="ListParagraph"/>
        <w:numPr>
          <w:ilvl w:val="0"/>
          <w:numId w:val="23"/>
        </w:numPr>
      </w:pPr>
      <w:r>
        <w:t>Track</w:t>
      </w:r>
    </w:p>
    <w:p w:rsidR="009602AB" w:rsidRDefault="009602AB" w:rsidP="009602AB">
      <w:pPr>
        <w:pStyle w:val="ListParagraph"/>
        <w:numPr>
          <w:ilvl w:val="0"/>
          <w:numId w:val="23"/>
        </w:numPr>
      </w:pPr>
      <w:r>
        <w:t>Track and Field</w:t>
      </w:r>
    </w:p>
    <w:p w:rsidR="009602AB" w:rsidRDefault="009602AB" w:rsidP="009602AB">
      <w:pPr>
        <w:pStyle w:val="ListParagraph"/>
        <w:numPr>
          <w:ilvl w:val="0"/>
          <w:numId w:val="23"/>
        </w:numPr>
      </w:pPr>
      <w:r>
        <w:t>Running</w:t>
      </w:r>
    </w:p>
    <w:p w:rsidR="009602AB" w:rsidRDefault="009602AB" w:rsidP="009602AB">
      <w:pPr>
        <w:pStyle w:val="ListParagraph"/>
        <w:numPr>
          <w:ilvl w:val="0"/>
          <w:numId w:val="23"/>
        </w:numPr>
      </w:pPr>
      <w:r>
        <w:t>Olympics</w:t>
      </w:r>
    </w:p>
    <w:p w:rsidR="009602AB" w:rsidRDefault="009602AB" w:rsidP="009602AB">
      <w:pPr>
        <w:pStyle w:val="ListParagraph"/>
        <w:numPr>
          <w:ilvl w:val="0"/>
          <w:numId w:val="23"/>
        </w:numPr>
      </w:pPr>
      <w:r>
        <w:t>Improving Speed</w:t>
      </w:r>
    </w:p>
    <w:p w:rsidR="009602AB" w:rsidRDefault="009602AB" w:rsidP="009602AB">
      <w:pPr>
        <w:pStyle w:val="ListParagraph"/>
        <w:numPr>
          <w:ilvl w:val="0"/>
          <w:numId w:val="23"/>
        </w:numPr>
      </w:pPr>
      <w:r>
        <w:t>(any country that competes)</w:t>
      </w:r>
    </w:p>
    <w:p w:rsidR="009602AB" w:rsidRDefault="009602AB" w:rsidP="009602AB">
      <w:pPr>
        <w:pStyle w:val="ListParagraph"/>
        <w:numPr>
          <w:ilvl w:val="0"/>
          <w:numId w:val="23"/>
        </w:numPr>
      </w:pPr>
      <w:r>
        <w:t>(any runner)</w:t>
      </w:r>
    </w:p>
    <w:p w:rsidR="009602AB" w:rsidRDefault="009602AB" w:rsidP="009602AB">
      <w:pPr>
        <w:pStyle w:val="ListParagraph"/>
        <w:numPr>
          <w:ilvl w:val="0"/>
          <w:numId w:val="23"/>
        </w:numPr>
      </w:pPr>
      <w:r>
        <w:t>(any track star)</w:t>
      </w:r>
    </w:p>
    <w:p w:rsidR="001B2D03" w:rsidRDefault="003F1928" w:rsidP="001B2D03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272415" y="272415"/>
            <wp:positionH relativeFrom="margin">
              <wp:align>center</wp:align>
            </wp:positionH>
            <wp:positionV relativeFrom="margin">
              <wp:align>center</wp:align>
            </wp:positionV>
            <wp:extent cx="3302635" cy="2165985"/>
            <wp:effectExtent l="0" t="0" r="0" b="5715"/>
            <wp:wrapSquare wrapText="bothSides"/>
            <wp:docPr id="24" name="Picture 24" descr="http://www.3benefitsof.com/wp-content/uploads/2013/11/small-farm-tract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3benefitsof.com/wp-content/uploads/2013/11/small-farm-tractors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02AB" w:rsidRDefault="009602AB" w:rsidP="001B2D03"/>
    <w:p w:rsidR="009602AB" w:rsidRDefault="009602AB" w:rsidP="001B2D03"/>
    <w:p w:rsidR="009602AB" w:rsidRDefault="009602AB" w:rsidP="001B2D03"/>
    <w:p w:rsidR="009602AB" w:rsidRDefault="009602AB" w:rsidP="001B2D03"/>
    <w:p w:rsidR="009602AB" w:rsidRDefault="009602AB" w:rsidP="001B2D03"/>
    <w:p w:rsidR="003D31A1" w:rsidRDefault="003D31A1" w:rsidP="001B2D03"/>
    <w:p w:rsidR="009602AB" w:rsidRDefault="003D31A1" w:rsidP="001B2D03">
      <w:r>
        <w:t xml:space="preserve">#24 </w:t>
      </w:r>
      <w:r w:rsidR="003F1928">
        <w:t>Nonfiction Ideas:</w:t>
      </w:r>
    </w:p>
    <w:p w:rsidR="003F1928" w:rsidRDefault="003F1928" w:rsidP="003F1928">
      <w:pPr>
        <w:pStyle w:val="ListParagraph"/>
        <w:numPr>
          <w:ilvl w:val="0"/>
          <w:numId w:val="24"/>
        </w:numPr>
      </w:pPr>
      <w:r>
        <w:t>Farming</w:t>
      </w:r>
    </w:p>
    <w:p w:rsidR="008C6280" w:rsidRDefault="008C6280" w:rsidP="003F1928">
      <w:pPr>
        <w:pStyle w:val="ListParagraph"/>
        <w:numPr>
          <w:ilvl w:val="0"/>
          <w:numId w:val="24"/>
        </w:numPr>
      </w:pPr>
      <w:r>
        <w:t>Farm Life</w:t>
      </w:r>
    </w:p>
    <w:p w:rsidR="003F1928" w:rsidRDefault="003F1928" w:rsidP="003F1928">
      <w:pPr>
        <w:pStyle w:val="ListParagraph"/>
        <w:numPr>
          <w:ilvl w:val="0"/>
          <w:numId w:val="24"/>
        </w:numPr>
      </w:pPr>
      <w:r>
        <w:t>Agriculture</w:t>
      </w:r>
    </w:p>
    <w:p w:rsidR="003F1928" w:rsidRDefault="003F1928" w:rsidP="003F1928">
      <w:pPr>
        <w:pStyle w:val="ListParagraph"/>
        <w:numPr>
          <w:ilvl w:val="0"/>
          <w:numId w:val="24"/>
        </w:numPr>
      </w:pPr>
      <w:r>
        <w:t>Tractors</w:t>
      </w:r>
    </w:p>
    <w:p w:rsidR="003F1928" w:rsidRDefault="008C6280" w:rsidP="003F1928">
      <w:pPr>
        <w:pStyle w:val="ListParagraph"/>
        <w:numPr>
          <w:ilvl w:val="0"/>
          <w:numId w:val="24"/>
        </w:numPr>
      </w:pPr>
      <w:r>
        <w:t>Food Supply</w:t>
      </w:r>
    </w:p>
    <w:p w:rsidR="008C6280" w:rsidRDefault="008C6280" w:rsidP="008C6280">
      <w:pPr>
        <w:pStyle w:val="ListParagraph"/>
        <w:numPr>
          <w:ilvl w:val="0"/>
          <w:numId w:val="24"/>
        </w:numPr>
      </w:pPr>
      <w:r>
        <w:t>Habitats in Danger</w:t>
      </w:r>
    </w:p>
    <w:p w:rsidR="008C6280" w:rsidRDefault="008C6280" w:rsidP="008C6280"/>
    <w:p w:rsidR="008C6280" w:rsidRDefault="008C6280" w:rsidP="008C6280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272415" y="272415"/>
            <wp:positionH relativeFrom="margin">
              <wp:align>center</wp:align>
            </wp:positionH>
            <wp:positionV relativeFrom="margin">
              <wp:align>center</wp:align>
            </wp:positionV>
            <wp:extent cx="3477260" cy="2279015"/>
            <wp:effectExtent l="0" t="0" r="8890" b="6985"/>
            <wp:wrapSquare wrapText="bothSides"/>
            <wp:docPr id="25" name="Picture 25" descr="http://www.businesssystemsolutions.org/pictures/aerosp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businesssystemsolutions.org/pictures/aerospac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6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6280" w:rsidRDefault="003D31A1" w:rsidP="008C6280">
      <w:r>
        <w:lastRenderedPageBreak/>
        <w:t xml:space="preserve">#25 </w:t>
      </w:r>
      <w:r w:rsidR="008C6280">
        <w:t>Nonfiction Ideas:</w:t>
      </w:r>
    </w:p>
    <w:p w:rsidR="008C6280" w:rsidRDefault="008C6280" w:rsidP="008C6280">
      <w:pPr>
        <w:pStyle w:val="ListParagraph"/>
        <w:numPr>
          <w:ilvl w:val="0"/>
          <w:numId w:val="25"/>
        </w:numPr>
      </w:pPr>
      <w:r>
        <w:t>Aerospace</w:t>
      </w:r>
    </w:p>
    <w:p w:rsidR="008C6280" w:rsidRDefault="008C6280" w:rsidP="008C6280">
      <w:pPr>
        <w:pStyle w:val="ListParagraph"/>
        <w:numPr>
          <w:ilvl w:val="0"/>
          <w:numId w:val="25"/>
        </w:numPr>
      </w:pPr>
      <w:r>
        <w:t>Airplanes</w:t>
      </w:r>
    </w:p>
    <w:p w:rsidR="008C6280" w:rsidRDefault="008C6280" w:rsidP="008C6280">
      <w:pPr>
        <w:pStyle w:val="ListParagraph"/>
        <w:numPr>
          <w:ilvl w:val="0"/>
          <w:numId w:val="25"/>
        </w:numPr>
      </w:pPr>
      <w:r>
        <w:t>Travel</w:t>
      </w:r>
    </w:p>
    <w:p w:rsidR="008C6280" w:rsidRDefault="008C6280" w:rsidP="008C6280">
      <w:pPr>
        <w:pStyle w:val="ListParagraph"/>
        <w:numPr>
          <w:ilvl w:val="0"/>
          <w:numId w:val="25"/>
        </w:numPr>
      </w:pPr>
      <w:r>
        <w:t>Wright Brothers</w:t>
      </w:r>
    </w:p>
    <w:p w:rsidR="008C6280" w:rsidRDefault="008C6280" w:rsidP="008C6280">
      <w:pPr>
        <w:pStyle w:val="ListParagraph"/>
        <w:numPr>
          <w:ilvl w:val="0"/>
          <w:numId w:val="25"/>
        </w:numPr>
      </w:pPr>
      <w:r>
        <w:t>NASA</w:t>
      </w:r>
    </w:p>
    <w:p w:rsidR="008C6280" w:rsidRDefault="008C6280" w:rsidP="008C6280">
      <w:pPr>
        <w:pStyle w:val="ListParagraph"/>
        <w:numPr>
          <w:ilvl w:val="0"/>
          <w:numId w:val="25"/>
        </w:numPr>
      </w:pPr>
      <w:r>
        <w:t>Air Travel</w:t>
      </w:r>
    </w:p>
    <w:p w:rsidR="008C6280" w:rsidRDefault="008C6280" w:rsidP="008C6280">
      <w:pPr>
        <w:pStyle w:val="ListParagraph"/>
        <w:numPr>
          <w:ilvl w:val="0"/>
          <w:numId w:val="25"/>
        </w:numPr>
      </w:pPr>
      <w:r>
        <w:t>Black Eagles</w:t>
      </w:r>
    </w:p>
    <w:p w:rsidR="008C6280" w:rsidRDefault="008C6280" w:rsidP="008C6280">
      <w:pPr>
        <w:pStyle w:val="ListParagraph"/>
        <w:numPr>
          <w:ilvl w:val="0"/>
          <w:numId w:val="25"/>
        </w:numPr>
      </w:pPr>
      <w:r>
        <w:t>Aerospace Engineer</w:t>
      </w:r>
    </w:p>
    <w:p w:rsidR="008C6280" w:rsidRDefault="008C6280" w:rsidP="008C6280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272415" y="272415"/>
            <wp:positionH relativeFrom="margin">
              <wp:align>center</wp:align>
            </wp:positionH>
            <wp:positionV relativeFrom="margin">
              <wp:align>center</wp:align>
            </wp:positionV>
            <wp:extent cx="3439160" cy="2284730"/>
            <wp:effectExtent l="0" t="0" r="8890" b="1270"/>
            <wp:wrapSquare wrapText="bothSides"/>
            <wp:docPr id="26" name="Picture 26" descr="http://1.bp.blogspot.com/-hu07k75hHhA/UAlXLqIOYXI/AAAAAAAAYGQ/FcwyzGGwYF0/s0-c/Great+Wall+of+China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1.bp.blogspot.com/-hu07k75hHhA/UAlXLqIOYXI/AAAAAAAAYGQ/FcwyzGGwYF0/s0-c/Great+Wall+of+China+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6280" w:rsidRDefault="003D31A1" w:rsidP="008C6280">
      <w:r>
        <w:lastRenderedPageBreak/>
        <w:t xml:space="preserve">#26 </w:t>
      </w:r>
      <w:r w:rsidR="008C6280">
        <w:t>Nonfiction Ideas:</w:t>
      </w:r>
    </w:p>
    <w:p w:rsidR="008C6280" w:rsidRDefault="008C6280" w:rsidP="008C6280">
      <w:pPr>
        <w:pStyle w:val="ListParagraph"/>
        <w:numPr>
          <w:ilvl w:val="0"/>
          <w:numId w:val="26"/>
        </w:numPr>
      </w:pPr>
      <w:r>
        <w:t>China</w:t>
      </w:r>
    </w:p>
    <w:p w:rsidR="008C6280" w:rsidRDefault="008C6280" w:rsidP="008C6280">
      <w:pPr>
        <w:pStyle w:val="ListParagraph"/>
        <w:numPr>
          <w:ilvl w:val="0"/>
          <w:numId w:val="26"/>
        </w:numPr>
      </w:pPr>
      <w:r>
        <w:t>Great Wall of China</w:t>
      </w:r>
    </w:p>
    <w:p w:rsidR="008C6280" w:rsidRDefault="008C6280" w:rsidP="008C6280">
      <w:pPr>
        <w:pStyle w:val="ListParagraph"/>
        <w:numPr>
          <w:ilvl w:val="0"/>
          <w:numId w:val="26"/>
        </w:numPr>
      </w:pPr>
      <w:r>
        <w:t>Emperor</w:t>
      </w:r>
    </w:p>
    <w:p w:rsidR="008C6280" w:rsidRDefault="008C6280" w:rsidP="008C6280">
      <w:pPr>
        <w:pStyle w:val="ListParagraph"/>
        <w:numPr>
          <w:ilvl w:val="0"/>
          <w:numId w:val="26"/>
        </w:numPr>
      </w:pPr>
      <w:r>
        <w:t>World Heritage</w:t>
      </w:r>
    </w:p>
    <w:p w:rsidR="008C6280" w:rsidRDefault="008C6280" w:rsidP="008C6280">
      <w:pPr>
        <w:pStyle w:val="ListParagraph"/>
        <w:numPr>
          <w:ilvl w:val="0"/>
          <w:numId w:val="26"/>
        </w:numPr>
      </w:pPr>
      <w:r>
        <w:t>Ming Dynasty</w:t>
      </w:r>
    </w:p>
    <w:p w:rsidR="008C6280" w:rsidRDefault="008C6280" w:rsidP="008C6280">
      <w:pPr>
        <w:pStyle w:val="ListParagraph"/>
        <w:numPr>
          <w:ilvl w:val="0"/>
          <w:numId w:val="26"/>
        </w:numPr>
      </w:pPr>
      <w:r>
        <w:t>Chinese Empire</w:t>
      </w:r>
    </w:p>
    <w:p w:rsidR="008C6280" w:rsidRDefault="008C6280" w:rsidP="008C6280">
      <w:pPr>
        <w:pStyle w:val="ListParagraph"/>
        <w:numPr>
          <w:ilvl w:val="0"/>
          <w:numId w:val="26"/>
        </w:numPr>
      </w:pPr>
      <w:r>
        <w:t>Construction</w:t>
      </w:r>
    </w:p>
    <w:p w:rsidR="008C6280" w:rsidRDefault="006F393F" w:rsidP="008C6280">
      <w:pPr>
        <w:pStyle w:val="ListParagraph"/>
        <w:numPr>
          <w:ilvl w:val="0"/>
          <w:numId w:val="26"/>
        </w:numPr>
      </w:pPr>
      <w:r>
        <w:t>War</w:t>
      </w:r>
    </w:p>
    <w:p w:rsidR="008C6280" w:rsidRDefault="00C655DC" w:rsidP="008C6280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272415" y="272415"/>
            <wp:positionH relativeFrom="margin">
              <wp:align>center</wp:align>
            </wp:positionH>
            <wp:positionV relativeFrom="margin">
              <wp:align>center</wp:align>
            </wp:positionV>
            <wp:extent cx="4023360" cy="3342640"/>
            <wp:effectExtent l="0" t="0" r="0" b="0"/>
            <wp:wrapSquare wrapText="bothSides"/>
            <wp:docPr id="27" name="Picture 27" descr="http://photos.state.gov/libraries/usinfo-photo/39/civil_rights_07/012-CivilRigh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hotos.state.gov/libraries/usinfo-photo/39/civil_rights_07/012-CivilRights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0ABE" w:rsidRDefault="003D31A1" w:rsidP="008C6280">
      <w:r>
        <w:lastRenderedPageBreak/>
        <w:t xml:space="preserve">#27 </w:t>
      </w:r>
      <w:r w:rsidR="00C655DC">
        <w:t>Nonfiction Ideas:</w:t>
      </w:r>
    </w:p>
    <w:p w:rsidR="00C655DC" w:rsidRDefault="00C655DC" w:rsidP="00C655DC">
      <w:pPr>
        <w:pStyle w:val="ListParagraph"/>
        <w:numPr>
          <w:ilvl w:val="0"/>
          <w:numId w:val="27"/>
        </w:numPr>
      </w:pPr>
      <w:r>
        <w:t>Civil Rights</w:t>
      </w:r>
    </w:p>
    <w:p w:rsidR="00C655DC" w:rsidRDefault="00C655DC" w:rsidP="00C655DC">
      <w:pPr>
        <w:pStyle w:val="ListParagraph"/>
        <w:numPr>
          <w:ilvl w:val="0"/>
          <w:numId w:val="27"/>
        </w:numPr>
      </w:pPr>
      <w:r>
        <w:t>African American</w:t>
      </w:r>
    </w:p>
    <w:p w:rsidR="00C655DC" w:rsidRDefault="00C655DC" w:rsidP="00C655DC">
      <w:pPr>
        <w:pStyle w:val="ListParagraph"/>
        <w:numPr>
          <w:ilvl w:val="0"/>
          <w:numId w:val="27"/>
        </w:numPr>
      </w:pPr>
      <w:r>
        <w:t>Segregation (and Desegregation)</w:t>
      </w:r>
    </w:p>
    <w:p w:rsidR="00C655DC" w:rsidRDefault="00C655DC" w:rsidP="00C655DC">
      <w:pPr>
        <w:pStyle w:val="ListParagraph"/>
        <w:numPr>
          <w:ilvl w:val="0"/>
          <w:numId w:val="27"/>
        </w:numPr>
      </w:pPr>
      <w:r>
        <w:t>Freedom</w:t>
      </w:r>
    </w:p>
    <w:p w:rsidR="006F393F" w:rsidRDefault="006F393F" w:rsidP="00C655DC">
      <w:pPr>
        <w:pStyle w:val="ListParagraph"/>
        <w:numPr>
          <w:ilvl w:val="0"/>
          <w:numId w:val="27"/>
        </w:numPr>
      </w:pPr>
      <w:r>
        <w:t>Racism</w:t>
      </w:r>
    </w:p>
    <w:p w:rsidR="00C655DC" w:rsidRDefault="00C655DC" w:rsidP="00C655DC">
      <w:pPr>
        <w:pStyle w:val="ListParagraph"/>
        <w:numPr>
          <w:ilvl w:val="0"/>
          <w:numId w:val="27"/>
        </w:numPr>
      </w:pPr>
      <w:r>
        <w:t>(people of the Civil Rights movement)</w:t>
      </w:r>
    </w:p>
    <w:p w:rsidR="00C655DC" w:rsidRDefault="00C655DC" w:rsidP="00C655DC">
      <w:pPr>
        <w:pStyle w:val="ListParagraph"/>
        <w:numPr>
          <w:ilvl w:val="0"/>
          <w:numId w:val="27"/>
        </w:numPr>
      </w:pPr>
      <w:r>
        <w:t>(states for or against Civil Rights)</w:t>
      </w:r>
    </w:p>
    <w:p w:rsidR="00C655DC" w:rsidRDefault="00C655DC" w:rsidP="00C655DC"/>
    <w:p w:rsidR="00C655DC" w:rsidRDefault="00C655DC" w:rsidP="00C655DC"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272415" y="272415"/>
            <wp:positionH relativeFrom="margin">
              <wp:align>center</wp:align>
            </wp:positionH>
            <wp:positionV relativeFrom="margin">
              <wp:align>center</wp:align>
            </wp:positionV>
            <wp:extent cx="3425190" cy="2190750"/>
            <wp:effectExtent l="0" t="0" r="3810" b="0"/>
            <wp:wrapSquare wrapText="bothSides"/>
            <wp:docPr id="28" name="Picture 28" descr="http://r.ddmcdn.com/w_622/u_0/gif/bering-sea-gold-nome-gold-rush-picture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r.ddmcdn.com/w_622/u_0/gif/bering-sea-gold-nome-gold-rush-pictures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27"/>
                    <a:stretch/>
                  </pic:blipFill>
                  <pic:spPr bwMode="auto">
                    <a:xfrm>
                      <a:off x="0" y="0"/>
                      <a:ext cx="342519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A0ABE" w:rsidRDefault="003D31A1" w:rsidP="008C6280">
      <w:r>
        <w:lastRenderedPageBreak/>
        <w:t xml:space="preserve">#28 </w:t>
      </w:r>
      <w:r w:rsidR="00C655DC">
        <w:t>Nonfiction Ideas:</w:t>
      </w:r>
    </w:p>
    <w:p w:rsidR="00C655DC" w:rsidRDefault="00C655DC" w:rsidP="00C655DC">
      <w:pPr>
        <w:pStyle w:val="ListParagraph"/>
        <w:numPr>
          <w:ilvl w:val="0"/>
          <w:numId w:val="28"/>
        </w:numPr>
      </w:pPr>
      <w:r>
        <w:t>Gold Rush</w:t>
      </w:r>
    </w:p>
    <w:p w:rsidR="00C655DC" w:rsidRDefault="00C655DC" w:rsidP="00C655DC">
      <w:pPr>
        <w:pStyle w:val="ListParagraph"/>
        <w:numPr>
          <w:ilvl w:val="0"/>
          <w:numId w:val="28"/>
        </w:numPr>
      </w:pPr>
      <w:r>
        <w:t>California</w:t>
      </w:r>
    </w:p>
    <w:p w:rsidR="00C655DC" w:rsidRDefault="00C655DC" w:rsidP="00C655DC">
      <w:pPr>
        <w:pStyle w:val="ListParagraph"/>
        <w:numPr>
          <w:ilvl w:val="0"/>
          <w:numId w:val="28"/>
        </w:numPr>
      </w:pPr>
      <w:r>
        <w:t>Mines and Mineral Resources</w:t>
      </w:r>
    </w:p>
    <w:p w:rsidR="00C655DC" w:rsidRDefault="00C655DC" w:rsidP="00C655DC">
      <w:pPr>
        <w:pStyle w:val="ListParagraph"/>
        <w:numPr>
          <w:ilvl w:val="0"/>
          <w:numId w:val="28"/>
        </w:numPr>
      </w:pPr>
      <w:r>
        <w:t>Gold Mines</w:t>
      </w:r>
    </w:p>
    <w:p w:rsidR="00C655DC" w:rsidRDefault="00C655DC" w:rsidP="00C655DC"/>
    <w:p w:rsidR="00C655DC" w:rsidRDefault="00C655DC" w:rsidP="00C655DC"/>
    <w:p w:rsidR="009A0ABE" w:rsidRDefault="009A0ABE" w:rsidP="008C6280"/>
    <w:p w:rsidR="009A0ABE" w:rsidRDefault="006F393F" w:rsidP="008C6280"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>
            <wp:simplePos x="272415" y="272415"/>
            <wp:positionH relativeFrom="margin">
              <wp:align>center</wp:align>
            </wp:positionH>
            <wp:positionV relativeFrom="margin">
              <wp:align>center</wp:align>
            </wp:positionV>
            <wp:extent cx="3003550" cy="2456180"/>
            <wp:effectExtent l="0" t="0" r="6350" b="1270"/>
            <wp:wrapSquare wrapText="bothSides"/>
            <wp:docPr id="29" name="Picture 29" descr="http://www.history.navy.mil/photos/images/g260000/g266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history.navy.mil/photos/images/g260000/g2666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0ABE" w:rsidRDefault="009A0ABE" w:rsidP="008C6280"/>
    <w:p w:rsidR="008C6280" w:rsidRDefault="008C6280" w:rsidP="008C6280"/>
    <w:p w:rsidR="008C6280" w:rsidRDefault="008C6280" w:rsidP="008C6280"/>
    <w:p w:rsidR="008C6280" w:rsidRDefault="008C6280" w:rsidP="008C6280"/>
    <w:p w:rsidR="008C6280" w:rsidRDefault="008C6280" w:rsidP="008C6280"/>
    <w:p w:rsidR="008C6280" w:rsidRDefault="003D31A1" w:rsidP="008C6280">
      <w:r>
        <w:lastRenderedPageBreak/>
        <w:t xml:space="preserve">#29 </w:t>
      </w:r>
      <w:r w:rsidR="006F393F">
        <w:t>Nonfiction Ideas:</w:t>
      </w:r>
    </w:p>
    <w:p w:rsidR="006F393F" w:rsidRDefault="006F393F" w:rsidP="006F393F">
      <w:pPr>
        <w:pStyle w:val="ListParagraph"/>
        <w:numPr>
          <w:ilvl w:val="0"/>
          <w:numId w:val="29"/>
        </w:numPr>
      </w:pPr>
      <w:r>
        <w:t>Battleships</w:t>
      </w:r>
    </w:p>
    <w:p w:rsidR="006F393F" w:rsidRDefault="006F393F" w:rsidP="006F393F">
      <w:pPr>
        <w:pStyle w:val="ListParagraph"/>
        <w:numPr>
          <w:ilvl w:val="0"/>
          <w:numId w:val="29"/>
        </w:numPr>
      </w:pPr>
      <w:r>
        <w:t>Pearl Harbor</w:t>
      </w:r>
    </w:p>
    <w:p w:rsidR="006F393F" w:rsidRDefault="006F393F" w:rsidP="006F393F">
      <w:pPr>
        <w:pStyle w:val="ListParagraph"/>
        <w:numPr>
          <w:ilvl w:val="0"/>
          <w:numId w:val="29"/>
        </w:numPr>
      </w:pPr>
      <w:r>
        <w:t>Attacks by water</w:t>
      </w:r>
    </w:p>
    <w:p w:rsidR="006F393F" w:rsidRDefault="006F393F" w:rsidP="006F393F">
      <w:pPr>
        <w:pStyle w:val="ListParagraph"/>
        <w:numPr>
          <w:ilvl w:val="0"/>
          <w:numId w:val="29"/>
        </w:numPr>
      </w:pPr>
      <w:r>
        <w:t>Japan</w:t>
      </w:r>
    </w:p>
    <w:p w:rsidR="006F393F" w:rsidRDefault="006F393F" w:rsidP="006F393F">
      <w:pPr>
        <w:pStyle w:val="ListParagraph"/>
        <w:numPr>
          <w:ilvl w:val="0"/>
          <w:numId w:val="29"/>
        </w:numPr>
      </w:pPr>
      <w:r>
        <w:t>Navy</w:t>
      </w:r>
    </w:p>
    <w:p w:rsidR="006F393F" w:rsidRDefault="006F393F" w:rsidP="006F393F">
      <w:pPr>
        <w:pStyle w:val="ListParagraph"/>
        <w:numPr>
          <w:ilvl w:val="0"/>
          <w:numId w:val="29"/>
        </w:numPr>
      </w:pPr>
      <w:r>
        <w:t>Military</w:t>
      </w:r>
    </w:p>
    <w:p w:rsidR="006F393F" w:rsidRDefault="006F393F" w:rsidP="006F393F">
      <w:pPr>
        <w:pStyle w:val="ListParagraph"/>
        <w:numPr>
          <w:ilvl w:val="0"/>
          <w:numId w:val="29"/>
        </w:numPr>
      </w:pPr>
      <w:r>
        <w:t>Franklin D. Roosevelt</w:t>
      </w:r>
    </w:p>
    <w:p w:rsidR="006F393F" w:rsidRDefault="006F393F" w:rsidP="006F393F"/>
    <w:p w:rsidR="006F393F" w:rsidRDefault="006F393F" w:rsidP="006F393F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>
            <wp:simplePos x="272415" y="272415"/>
            <wp:positionH relativeFrom="margin">
              <wp:align>center</wp:align>
            </wp:positionH>
            <wp:positionV relativeFrom="margin">
              <wp:align>center</wp:align>
            </wp:positionV>
            <wp:extent cx="3190240" cy="2396490"/>
            <wp:effectExtent l="0" t="0" r="0" b="3810"/>
            <wp:wrapSquare wrapText="bothSides"/>
            <wp:docPr id="30" name="Picture 30" descr="http://www.originalwildlifeart.com/images/Titanic-Artwork-day-of-destiny-website-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originalwildlifeart.com/images/Titanic-Artwork-day-of-destiny-website-siz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02AB" w:rsidRDefault="009602AB" w:rsidP="001B2D03"/>
    <w:p w:rsidR="006F393F" w:rsidRDefault="006F393F" w:rsidP="001B2D03"/>
    <w:p w:rsidR="006F393F" w:rsidRDefault="006F393F" w:rsidP="001B2D03"/>
    <w:p w:rsidR="006F393F" w:rsidRDefault="006F393F" w:rsidP="001B2D03"/>
    <w:p w:rsidR="006F393F" w:rsidRDefault="006F393F" w:rsidP="001B2D03"/>
    <w:p w:rsidR="006F393F" w:rsidRDefault="003D31A1" w:rsidP="001B2D03">
      <w:r>
        <w:lastRenderedPageBreak/>
        <w:t xml:space="preserve">#30 </w:t>
      </w:r>
      <w:r w:rsidR="006F393F">
        <w:t>Nonfiction Ideas:</w:t>
      </w:r>
    </w:p>
    <w:p w:rsidR="006F393F" w:rsidRDefault="006F393F" w:rsidP="006F393F">
      <w:pPr>
        <w:pStyle w:val="ListParagraph"/>
        <w:numPr>
          <w:ilvl w:val="0"/>
          <w:numId w:val="30"/>
        </w:numPr>
      </w:pPr>
      <w:r>
        <w:t>Titanic</w:t>
      </w:r>
    </w:p>
    <w:p w:rsidR="006F393F" w:rsidRDefault="006F393F" w:rsidP="006F393F">
      <w:pPr>
        <w:pStyle w:val="ListParagraph"/>
        <w:numPr>
          <w:ilvl w:val="0"/>
          <w:numId w:val="30"/>
        </w:numPr>
      </w:pPr>
      <w:r>
        <w:t>Travel</w:t>
      </w:r>
    </w:p>
    <w:p w:rsidR="006F393F" w:rsidRDefault="006F393F" w:rsidP="006F393F">
      <w:pPr>
        <w:pStyle w:val="ListParagraph"/>
        <w:numPr>
          <w:ilvl w:val="0"/>
          <w:numId w:val="30"/>
        </w:numPr>
      </w:pPr>
      <w:r>
        <w:t>Shipwrecks</w:t>
      </w:r>
    </w:p>
    <w:p w:rsidR="006F393F" w:rsidRDefault="006F393F" w:rsidP="006F393F">
      <w:pPr>
        <w:pStyle w:val="ListParagraph"/>
        <w:numPr>
          <w:ilvl w:val="0"/>
          <w:numId w:val="30"/>
        </w:numPr>
      </w:pPr>
      <w:r>
        <w:t>Underwater Exploration</w:t>
      </w:r>
    </w:p>
    <w:p w:rsidR="006F393F" w:rsidRDefault="006F393F" w:rsidP="006F393F">
      <w:pPr>
        <w:pStyle w:val="ListParagraph"/>
        <w:numPr>
          <w:ilvl w:val="0"/>
          <w:numId w:val="30"/>
        </w:numPr>
      </w:pPr>
      <w:r>
        <w:t>Disasters</w:t>
      </w:r>
    </w:p>
    <w:p w:rsidR="006F393F" w:rsidRDefault="006F393F" w:rsidP="006F393F">
      <w:pPr>
        <w:pStyle w:val="ListParagraph"/>
        <w:numPr>
          <w:ilvl w:val="0"/>
          <w:numId w:val="30"/>
        </w:numPr>
      </w:pPr>
      <w:r>
        <w:t>Boats</w:t>
      </w:r>
    </w:p>
    <w:p w:rsidR="006F393F" w:rsidRDefault="006F393F" w:rsidP="006F393F"/>
    <w:p w:rsidR="006F393F" w:rsidRDefault="006F393F" w:rsidP="006F393F"/>
    <w:p w:rsidR="006F393F" w:rsidRDefault="006F393F" w:rsidP="006F393F"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4BF8C703" wp14:editId="21F7904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288665" cy="2741930"/>
            <wp:effectExtent l="0" t="0" r="6985" b="1270"/>
            <wp:wrapSquare wrapText="bothSides"/>
            <wp:docPr id="31" name="Picture 31" descr="http://api.ning.com/files/pa1EQhLUMC49qMkvL-v0zIrlSPCDOBFRwO6dZ8XzINJemsCkGhM82-C0vrNuBpDj4x5BJa7g38Kiv9hiBf5ywbJQiK6LExIb/002Ze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api.ning.com/files/pa1EQhLUMC49qMkvL-v0zIrlSPCDOBFRwO6dZ8XzINJemsCkGhM82-C0vrNuBpDj4x5BJa7g38Kiv9hiBf5ywbJQiK6LExIb/002Zeus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393F" w:rsidRDefault="006F393F" w:rsidP="006F393F"/>
    <w:p w:rsidR="006F393F" w:rsidRDefault="006F393F" w:rsidP="006F393F"/>
    <w:p w:rsidR="006F393F" w:rsidRDefault="006F393F" w:rsidP="006F393F"/>
    <w:p w:rsidR="006F393F" w:rsidRDefault="006F393F" w:rsidP="006F393F"/>
    <w:p w:rsidR="006F393F" w:rsidRDefault="006F393F" w:rsidP="006F393F"/>
    <w:p w:rsidR="006F393F" w:rsidRDefault="003D31A1" w:rsidP="006F393F">
      <w:r>
        <w:lastRenderedPageBreak/>
        <w:t xml:space="preserve">#31 </w:t>
      </w:r>
      <w:r w:rsidR="006F393F">
        <w:t>Nonfiction Ideas:</w:t>
      </w:r>
    </w:p>
    <w:p w:rsidR="006F393F" w:rsidRDefault="006F393F" w:rsidP="006F393F">
      <w:pPr>
        <w:pStyle w:val="ListParagraph"/>
        <w:numPr>
          <w:ilvl w:val="0"/>
          <w:numId w:val="31"/>
        </w:numPr>
      </w:pPr>
      <w:r>
        <w:t>Mythology</w:t>
      </w:r>
    </w:p>
    <w:p w:rsidR="006F393F" w:rsidRDefault="006F393F" w:rsidP="006F393F">
      <w:pPr>
        <w:pStyle w:val="ListParagraph"/>
        <w:numPr>
          <w:ilvl w:val="0"/>
          <w:numId w:val="31"/>
        </w:numPr>
      </w:pPr>
      <w:r>
        <w:t>(any Greek or Roman god)</w:t>
      </w:r>
    </w:p>
    <w:p w:rsidR="006F393F" w:rsidRDefault="006F393F" w:rsidP="006F393F">
      <w:pPr>
        <w:pStyle w:val="ListParagraph"/>
        <w:numPr>
          <w:ilvl w:val="0"/>
          <w:numId w:val="31"/>
        </w:numPr>
      </w:pPr>
      <w:r>
        <w:t>(any Greek or Roman hero)</w:t>
      </w:r>
    </w:p>
    <w:p w:rsidR="006F393F" w:rsidRDefault="006F393F" w:rsidP="006F393F">
      <w:pPr>
        <w:pStyle w:val="ListParagraph"/>
        <w:numPr>
          <w:ilvl w:val="0"/>
          <w:numId w:val="31"/>
        </w:numPr>
      </w:pPr>
      <w:r>
        <w:t>(any Greek or Roman story)</w:t>
      </w:r>
    </w:p>
    <w:p w:rsidR="002E1EBB" w:rsidRDefault="002E1EBB" w:rsidP="002E1EBB"/>
    <w:p w:rsidR="002E1EBB" w:rsidRDefault="002E1EBB" w:rsidP="002E1EBB"/>
    <w:p w:rsidR="002E1EBB" w:rsidRDefault="002E1EBB" w:rsidP="002E1EBB"/>
    <w:p w:rsidR="002E1EBB" w:rsidRDefault="002E1EBB" w:rsidP="002E1EBB">
      <w:r>
        <w:rPr>
          <w:noProof/>
        </w:rPr>
        <w:lastRenderedPageBreak/>
        <w:drawing>
          <wp:inline distT="0" distB="0" distL="0" distR="0">
            <wp:extent cx="4023360" cy="2262728"/>
            <wp:effectExtent l="0" t="0" r="0" b="4445"/>
            <wp:docPr id="32" name="Picture 32" descr="http://i.kinja-img.com/gawker-media/image/upload/s--wU7WUqmI--/ijchtclpgiqi3yuypn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.kinja-img.com/gawker-media/image/upload/s--wU7WUqmI--/ijchtclpgiqi3yuypnb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26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EBB" w:rsidRDefault="003D31A1" w:rsidP="002E1EBB">
      <w:r>
        <w:lastRenderedPageBreak/>
        <w:t xml:space="preserve">#32 </w:t>
      </w:r>
      <w:r w:rsidR="002E1EBB">
        <w:t>Nonfiction Ideas:</w:t>
      </w:r>
    </w:p>
    <w:p w:rsidR="002E1EBB" w:rsidRDefault="002E1EBB" w:rsidP="002E1EBB">
      <w:pPr>
        <w:pStyle w:val="ListParagraph"/>
        <w:numPr>
          <w:ilvl w:val="0"/>
          <w:numId w:val="32"/>
        </w:numPr>
      </w:pPr>
      <w:r>
        <w:t>Space</w:t>
      </w:r>
    </w:p>
    <w:p w:rsidR="002E1EBB" w:rsidRDefault="002E1EBB" w:rsidP="002E1EBB">
      <w:pPr>
        <w:pStyle w:val="ListParagraph"/>
        <w:numPr>
          <w:ilvl w:val="0"/>
          <w:numId w:val="32"/>
        </w:numPr>
      </w:pPr>
      <w:r>
        <w:t>Astronauts</w:t>
      </w:r>
    </w:p>
    <w:p w:rsidR="002E1EBB" w:rsidRDefault="002E1EBB" w:rsidP="002E1EBB">
      <w:pPr>
        <w:pStyle w:val="ListParagraph"/>
        <w:numPr>
          <w:ilvl w:val="0"/>
          <w:numId w:val="32"/>
        </w:numPr>
      </w:pPr>
      <w:r>
        <w:t>Space Travel</w:t>
      </w:r>
    </w:p>
    <w:p w:rsidR="002E1EBB" w:rsidRDefault="002E1EBB" w:rsidP="002E1EBB">
      <w:pPr>
        <w:pStyle w:val="ListParagraph"/>
        <w:numPr>
          <w:ilvl w:val="0"/>
          <w:numId w:val="32"/>
        </w:numPr>
      </w:pPr>
      <w:r>
        <w:t>Landing on the Moon</w:t>
      </w:r>
    </w:p>
    <w:p w:rsidR="002E1EBB" w:rsidRDefault="002E1EBB" w:rsidP="002E1EBB">
      <w:pPr>
        <w:pStyle w:val="ListParagraph"/>
        <w:numPr>
          <w:ilvl w:val="0"/>
          <w:numId w:val="32"/>
        </w:numPr>
      </w:pPr>
      <w:r>
        <w:t>(any planet)</w:t>
      </w:r>
    </w:p>
    <w:p w:rsidR="002E1EBB" w:rsidRDefault="002E1EBB" w:rsidP="002E1EBB">
      <w:pPr>
        <w:pStyle w:val="ListParagraph"/>
        <w:numPr>
          <w:ilvl w:val="0"/>
          <w:numId w:val="32"/>
        </w:numPr>
      </w:pPr>
      <w:r>
        <w:t>(any astronaut)</w:t>
      </w:r>
    </w:p>
    <w:p w:rsidR="006F393F" w:rsidRDefault="006F393F" w:rsidP="006F393F"/>
    <w:p w:rsidR="002E1EBB" w:rsidRDefault="002E1EBB" w:rsidP="006F393F"/>
    <w:p w:rsidR="002E1EBB" w:rsidRDefault="002200C1" w:rsidP="006F393F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272415" y="272415"/>
            <wp:positionH relativeFrom="margin">
              <wp:align>center</wp:align>
            </wp:positionH>
            <wp:positionV relativeFrom="margin">
              <wp:align>center</wp:align>
            </wp:positionV>
            <wp:extent cx="2442845" cy="2319655"/>
            <wp:effectExtent l="0" t="0" r="0" b="4445"/>
            <wp:wrapSquare wrapText="bothSides"/>
            <wp:docPr id="33" name="Picture 33" descr="http://www.pronaturephotographer.com/wp-content/uploads/2010/12/reed-storm-chas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pronaturephotographer.com/wp-content/uploads/2010/12/reed-storm-chase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72" r="18701"/>
                    <a:stretch/>
                  </pic:blipFill>
                  <pic:spPr bwMode="auto">
                    <a:xfrm>
                      <a:off x="0" y="0"/>
                      <a:ext cx="244284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E1EBB" w:rsidRDefault="002E1EBB" w:rsidP="006F393F"/>
    <w:p w:rsidR="002E1EBB" w:rsidRDefault="002E1EBB" w:rsidP="006F393F"/>
    <w:p w:rsidR="002200C1" w:rsidRDefault="002200C1" w:rsidP="006F393F"/>
    <w:p w:rsidR="002200C1" w:rsidRDefault="002200C1" w:rsidP="006F393F"/>
    <w:p w:rsidR="002200C1" w:rsidRDefault="002200C1" w:rsidP="006F393F"/>
    <w:p w:rsidR="002200C1" w:rsidRDefault="003D31A1" w:rsidP="006F393F">
      <w:r>
        <w:lastRenderedPageBreak/>
        <w:t xml:space="preserve">#33 </w:t>
      </w:r>
      <w:r w:rsidR="002200C1">
        <w:t>Nonfiction Ideas:</w:t>
      </w:r>
    </w:p>
    <w:p w:rsidR="002200C1" w:rsidRDefault="002200C1" w:rsidP="002200C1">
      <w:pPr>
        <w:pStyle w:val="ListParagraph"/>
        <w:numPr>
          <w:ilvl w:val="0"/>
          <w:numId w:val="33"/>
        </w:numPr>
      </w:pPr>
      <w:r>
        <w:t>Weather</w:t>
      </w:r>
    </w:p>
    <w:p w:rsidR="002200C1" w:rsidRDefault="002200C1" w:rsidP="002200C1">
      <w:pPr>
        <w:pStyle w:val="ListParagraph"/>
        <w:numPr>
          <w:ilvl w:val="0"/>
          <w:numId w:val="33"/>
        </w:numPr>
      </w:pPr>
      <w:r>
        <w:t>Tornado</w:t>
      </w:r>
    </w:p>
    <w:p w:rsidR="002200C1" w:rsidRDefault="002200C1" w:rsidP="002200C1">
      <w:pPr>
        <w:pStyle w:val="ListParagraph"/>
        <w:numPr>
          <w:ilvl w:val="0"/>
          <w:numId w:val="33"/>
        </w:numPr>
      </w:pPr>
      <w:r>
        <w:t>Storm Chaser</w:t>
      </w:r>
    </w:p>
    <w:p w:rsidR="002200C1" w:rsidRDefault="002200C1" w:rsidP="002200C1">
      <w:pPr>
        <w:pStyle w:val="ListParagraph"/>
        <w:numPr>
          <w:ilvl w:val="0"/>
          <w:numId w:val="33"/>
        </w:numPr>
      </w:pPr>
      <w:r>
        <w:t>Photography</w:t>
      </w:r>
    </w:p>
    <w:p w:rsidR="002200C1" w:rsidRDefault="002200C1" w:rsidP="002200C1">
      <w:pPr>
        <w:pStyle w:val="ListParagraph"/>
        <w:numPr>
          <w:ilvl w:val="0"/>
          <w:numId w:val="33"/>
        </w:numPr>
      </w:pPr>
      <w:r>
        <w:t>Videography</w:t>
      </w:r>
    </w:p>
    <w:p w:rsidR="002200C1" w:rsidRDefault="002200C1" w:rsidP="002200C1">
      <w:pPr>
        <w:pStyle w:val="ListParagraph"/>
        <w:numPr>
          <w:ilvl w:val="0"/>
          <w:numId w:val="33"/>
        </w:numPr>
      </w:pPr>
      <w:r>
        <w:t>(any natural disaster)</w:t>
      </w:r>
    </w:p>
    <w:p w:rsidR="002200C1" w:rsidRDefault="002200C1" w:rsidP="002200C1"/>
    <w:p w:rsidR="002200C1" w:rsidRDefault="002200C1" w:rsidP="002200C1"/>
    <w:p w:rsidR="002200C1" w:rsidRDefault="00C03695" w:rsidP="002200C1"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>
            <wp:simplePos x="272415" y="272415"/>
            <wp:positionH relativeFrom="margin">
              <wp:align>center</wp:align>
            </wp:positionH>
            <wp:positionV relativeFrom="margin">
              <wp:align>center</wp:align>
            </wp:positionV>
            <wp:extent cx="3521075" cy="2611120"/>
            <wp:effectExtent l="0" t="0" r="3175" b="0"/>
            <wp:wrapSquare wrapText="bothSides"/>
            <wp:docPr id="34" name="Picture 34" descr="http://blog.nuclearsecrecy.com/wp-content/uploads/2012/01/1998-Sandia-Mk14-landf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blog.nuclearsecrecy.com/wp-content/uploads/2012/01/1998-Sandia-Mk14-landfill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00C1" w:rsidRDefault="003D31A1" w:rsidP="002200C1">
      <w:r>
        <w:lastRenderedPageBreak/>
        <w:t xml:space="preserve">#34 </w:t>
      </w:r>
      <w:r w:rsidR="00C03695">
        <w:t>Nonfiction Ideas:</w:t>
      </w:r>
    </w:p>
    <w:p w:rsidR="00C03695" w:rsidRDefault="00C03695" w:rsidP="00C03695">
      <w:pPr>
        <w:pStyle w:val="ListParagraph"/>
        <w:numPr>
          <w:ilvl w:val="0"/>
          <w:numId w:val="34"/>
        </w:numPr>
      </w:pPr>
      <w:r>
        <w:t>Elements (Period Table)</w:t>
      </w:r>
    </w:p>
    <w:p w:rsidR="00C03695" w:rsidRDefault="00C03695" w:rsidP="00C03695">
      <w:pPr>
        <w:pStyle w:val="ListParagraph"/>
        <w:numPr>
          <w:ilvl w:val="0"/>
          <w:numId w:val="34"/>
        </w:numPr>
      </w:pPr>
      <w:r>
        <w:t>Bombs</w:t>
      </w:r>
    </w:p>
    <w:p w:rsidR="00C03695" w:rsidRDefault="00C03695" w:rsidP="00C03695">
      <w:pPr>
        <w:pStyle w:val="ListParagraph"/>
        <w:numPr>
          <w:ilvl w:val="0"/>
          <w:numId w:val="34"/>
        </w:numPr>
      </w:pPr>
      <w:r>
        <w:t>Atomic Bomb</w:t>
      </w:r>
    </w:p>
    <w:p w:rsidR="00C03695" w:rsidRDefault="00C03695" w:rsidP="00C03695">
      <w:pPr>
        <w:pStyle w:val="ListParagraph"/>
        <w:numPr>
          <w:ilvl w:val="0"/>
          <w:numId w:val="34"/>
        </w:numPr>
      </w:pPr>
      <w:r>
        <w:t>Hydrogen Bomb</w:t>
      </w:r>
    </w:p>
    <w:p w:rsidR="00C03695" w:rsidRDefault="00C03695" w:rsidP="00C03695">
      <w:pPr>
        <w:pStyle w:val="ListParagraph"/>
        <w:numPr>
          <w:ilvl w:val="0"/>
          <w:numId w:val="34"/>
        </w:numPr>
      </w:pPr>
      <w:r>
        <w:t>Hiroshima</w:t>
      </w:r>
    </w:p>
    <w:p w:rsidR="00C03695" w:rsidRDefault="00C03695" w:rsidP="00C03695">
      <w:pPr>
        <w:pStyle w:val="ListParagraph"/>
        <w:numPr>
          <w:ilvl w:val="0"/>
          <w:numId w:val="34"/>
        </w:numPr>
      </w:pPr>
      <w:r>
        <w:t>World War II</w:t>
      </w:r>
    </w:p>
    <w:p w:rsidR="00C03695" w:rsidRDefault="00C03695" w:rsidP="00C03695">
      <w:pPr>
        <w:pStyle w:val="ListParagraph"/>
        <w:numPr>
          <w:ilvl w:val="0"/>
          <w:numId w:val="34"/>
        </w:numPr>
      </w:pPr>
      <w:r>
        <w:t>Forensics</w:t>
      </w:r>
    </w:p>
    <w:p w:rsidR="00C03695" w:rsidRDefault="00C03695" w:rsidP="00C03695">
      <w:pPr>
        <w:pStyle w:val="ListParagraph"/>
        <w:numPr>
          <w:ilvl w:val="0"/>
          <w:numId w:val="34"/>
        </w:numPr>
      </w:pPr>
      <w:r>
        <w:t>Detective</w:t>
      </w:r>
    </w:p>
    <w:p w:rsidR="00C03695" w:rsidRDefault="00C03695" w:rsidP="00C03695"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>
            <wp:simplePos x="272415" y="272415"/>
            <wp:positionH relativeFrom="margin">
              <wp:align>center</wp:align>
            </wp:positionH>
            <wp:positionV relativeFrom="margin">
              <wp:align>center</wp:align>
            </wp:positionV>
            <wp:extent cx="2798445" cy="2442845"/>
            <wp:effectExtent l="0" t="0" r="1905" b="0"/>
            <wp:wrapSquare wrapText="bothSides"/>
            <wp:docPr id="35" name="Picture 35" descr="http://govbooktalk.files.wordpress.com/2014/02/lincoln-signs-emancipation-proclamation-on-jubilee-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govbooktalk.files.wordpress.com/2014/02/lincoln-signs-emancipation-proclamation-on-jubilee-day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3695" w:rsidRDefault="00C03695" w:rsidP="00C03695"/>
    <w:p w:rsidR="00C03695" w:rsidRDefault="00C03695" w:rsidP="00C03695"/>
    <w:p w:rsidR="00C03695" w:rsidRDefault="00C03695" w:rsidP="00C03695"/>
    <w:p w:rsidR="00C03695" w:rsidRDefault="00C03695" w:rsidP="00C03695"/>
    <w:p w:rsidR="00C03695" w:rsidRDefault="00C03695" w:rsidP="00C03695"/>
    <w:p w:rsidR="00C03695" w:rsidRDefault="003D31A1" w:rsidP="00C03695">
      <w:r>
        <w:lastRenderedPageBreak/>
        <w:t xml:space="preserve">#35 </w:t>
      </w:r>
      <w:r w:rsidR="00C03695">
        <w:t>Nonfiction Ideas:</w:t>
      </w:r>
    </w:p>
    <w:p w:rsidR="00C03695" w:rsidRDefault="00C03695" w:rsidP="00C03695">
      <w:pPr>
        <w:pStyle w:val="ListParagraph"/>
        <w:numPr>
          <w:ilvl w:val="0"/>
          <w:numId w:val="35"/>
        </w:numPr>
      </w:pPr>
      <w:r>
        <w:t>Abraham Lincoln</w:t>
      </w:r>
    </w:p>
    <w:p w:rsidR="00C03695" w:rsidRDefault="00C03695" w:rsidP="00C03695">
      <w:pPr>
        <w:pStyle w:val="ListParagraph"/>
        <w:numPr>
          <w:ilvl w:val="0"/>
          <w:numId w:val="35"/>
        </w:numPr>
      </w:pPr>
      <w:r>
        <w:t>Conspiracy</w:t>
      </w:r>
    </w:p>
    <w:p w:rsidR="00C03695" w:rsidRDefault="00C03695" w:rsidP="00C03695">
      <w:pPr>
        <w:pStyle w:val="ListParagraph"/>
        <w:numPr>
          <w:ilvl w:val="0"/>
          <w:numId w:val="35"/>
        </w:numPr>
      </w:pPr>
      <w:r>
        <w:t>Assassination</w:t>
      </w:r>
    </w:p>
    <w:p w:rsidR="00C03695" w:rsidRDefault="00C03695" w:rsidP="00C03695">
      <w:pPr>
        <w:pStyle w:val="ListParagraph"/>
        <w:numPr>
          <w:ilvl w:val="0"/>
          <w:numId w:val="35"/>
        </w:numPr>
      </w:pPr>
      <w:r>
        <w:t>Emancipation Proclamation</w:t>
      </w:r>
    </w:p>
    <w:p w:rsidR="00C03695" w:rsidRDefault="00C03695" w:rsidP="00C03695">
      <w:pPr>
        <w:pStyle w:val="ListParagraph"/>
        <w:numPr>
          <w:ilvl w:val="0"/>
          <w:numId w:val="35"/>
        </w:numPr>
      </w:pPr>
      <w:r>
        <w:t>Slavery</w:t>
      </w:r>
    </w:p>
    <w:p w:rsidR="00C03695" w:rsidRDefault="00C03695" w:rsidP="00C03695">
      <w:pPr>
        <w:pStyle w:val="ListParagraph"/>
        <w:numPr>
          <w:ilvl w:val="0"/>
          <w:numId w:val="35"/>
        </w:numPr>
      </w:pPr>
      <w:r>
        <w:t>North vs. South</w:t>
      </w:r>
    </w:p>
    <w:p w:rsidR="00C03695" w:rsidRDefault="00C03695" w:rsidP="00C03695">
      <w:pPr>
        <w:pStyle w:val="ListParagraph"/>
        <w:numPr>
          <w:ilvl w:val="0"/>
          <w:numId w:val="35"/>
        </w:numPr>
      </w:pPr>
      <w:r>
        <w:t>Declaration</w:t>
      </w:r>
    </w:p>
    <w:p w:rsidR="00C03695" w:rsidRDefault="00C03695" w:rsidP="00C03695"/>
    <w:p w:rsidR="00C03695" w:rsidRDefault="001D5130" w:rsidP="00C03695"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>
            <wp:simplePos x="272415" y="272415"/>
            <wp:positionH relativeFrom="margin">
              <wp:align>center</wp:align>
            </wp:positionH>
            <wp:positionV relativeFrom="margin">
              <wp:align>center</wp:align>
            </wp:positionV>
            <wp:extent cx="3131820" cy="2346960"/>
            <wp:effectExtent l="0" t="0" r="0" b="0"/>
            <wp:wrapSquare wrapText="bothSides"/>
            <wp:docPr id="36" name="Picture 36" descr="http://www.lundkvistpalmgarden.com/Rainforest/rainforest%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lundkvistpalmgarden.com/Rainforest/rainforest%201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3695" w:rsidRDefault="00C03695" w:rsidP="00C03695"/>
    <w:p w:rsidR="00C03695" w:rsidRDefault="00C03695" w:rsidP="00C03695"/>
    <w:p w:rsidR="00C03695" w:rsidRDefault="00C03695" w:rsidP="00C03695"/>
    <w:p w:rsidR="00C03695" w:rsidRDefault="00C03695" w:rsidP="00C03695"/>
    <w:p w:rsidR="00C03695" w:rsidRDefault="00C03695" w:rsidP="00C03695"/>
    <w:p w:rsidR="00C03695" w:rsidRDefault="003D31A1" w:rsidP="00C03695">
      <w:r>
        <w:lastRenderedPageBreak/>
        <w:t xml:space="preserve">#36 </w:t>
      </w:r>
      <w:r w:rsidR="001D5130">
        <w:t>Nonfiction Ideas:</w:t>
      </w:r>
    </w:p>
    <w:p w:rsidR="001D5130" w:rsidRDefault="001D5130" w:rsidP="001D5130">
      <w:pPr>
        <w:pStyle w:val="ListParagraph"/>
        <w:numPr>
          <w:ilvl w:val="0"/>
          <w:numId w:val="36"/>
        </w:numPr>
      </w:pPr>
      <w:r>
        <w:t>Rain Forest</w:t>
      </w:r>
    </w:p>
    <w:p w:rsidR="001D5130" w:rsidRDefault="001D5130" w:rsidP="001D5130">
      <w:pPr>
        <w:pStyle w:val="ListParagraph"/>
        <w:numPr>
          <w:ilvl w:val="0"/>
          <w:numId w:val="36"/>
        </w:numPr>
      </w:pPr>
      <w:r>
        <w:t>Amazon</w:t>
      </w:r>
    </w:p>
    <w:p w:rsidR="001D5130" w:rsidRDefault="001D5130" w:rsidP="001D5130">
      <w:pPr>
        <w:pStyle w:val="ListParagraph"/>
        <w:numPr>
          <w:ilvl w:val="0"/>
          <w:numId w:val="36"/>
        </w:numPr>
      </w:pPr>
      <w:r>
        <w:t>Alaska</w:t>
      </w:r>
    </w:p>
    <w:p w:rsidR="001D5130" w:rsidRDefault="001D5130" w:rsidP="001D5130">
      <w:pPr>
        <w:pStyle w:val="ListParagraph"/>
        <w:numPr>
          <w:ilvl w:val="0"/>
          <w:numId w:val="36"/>
        </w:numPr>
      </w:pPr>
      <w:r>
        <w:t>Deforestation</w:t>
      </w:r>
    </w:p>
    <w:p w:rsidR="001D5130" w:rsidRDefault="001D5130" w:rsidP="001D5130">
      <w:pPr>
        <w:pStyle w:val="ListParagraph"/>
        <w:numPr>
          <w:ilvl w:val="0"/>
          <w:numId w:val="36"/>
        </w:numPr>
      </w:pPr>
      <w:r>
        <w:t>Endangered Animals</w:t>
      </w:r>
    </w:p>
    <w:p w:rsidR="001D5130" w:rsidRDefault="001D5130" w:rsidP="001D5130">
      <w:pPr>
        <w:pStyle w:val="ListParagraph"/>
        <w:numPr>
          <w:ilvl w:val="0"/>
          <w:numId w:val="36"/>
        </w:numPr>
      </w:pPr>
      <w:r>
        <w:t>Conservation</w:t>
      </w:r>
    </w:p>
    <w:p w:rsidR="001D5130" w:rsidRDefault="001D5130" w:rsidP="001D5130">
      <w:pPr>
        <w:pStyle w:val="ListParagraph"/>
        <w:numPr>
          <w:ilvl w:val="0"/>
          <w:numId w:val="36"/>
        </w:numPr>
      </w:pPr>
      <w:r>
        <w:t>Ecology</w:t>
      </w:r>
    </w:p>
    <w:p w:rsidR="001D5130" w:rsidRDefault="001D5130" w:rsidP="001D5130">
      <w:pPr>
        <w:pStyle w:val="ListParagraph"/>
        <w:numPr>
          <w:ilvl w:val="0"/>
          <w:numId w:val="36"/>
        </w:numPr>
      </w:pPr>
      <w:r>
        <w:t>Forest</w:t>
      </w:r>
    </w:p>
    <w:p w:rsidR="001D5130" w:rsidRDefault="001D5130" w:rsidP="001D5130"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>
            <wp:simplePos x="272415" y="272415"/>
            <wp:positionH relativeFrom="margin">
              <wp:align>center</wp:align>
            </wp:positionH>
            <wp:positionV relativeFrom="margin">
              <wp:align>center</wp:align>
            </wp:positionV>
            <wp:extent cx="4023360" cy="2282190"/>
            <wp:effectExtent l="0" t="0" r="0" b="3810"/>
            <wp:wrapSquare wrapText="bothSides"/>
            <wp:docPr id="37" name="Picture 37" descr="http://wildjaeger.com/wp-content/uploads/2012/02/Figure-2-Photo-glassing-while-Bow-Hunting-Sp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ildjaeger.com/wp-content/uploads/2012/02/Figure-2-Photo-glassing-while-Bow-Hunting-Spai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3695" w:rsidRDefault="003D31A1" w:rsidP="00C03695">
      <w:r>
        <w:lastRenderedPageBreak/>
        <w:t xml:space="preserve">#37 </w:t>
      </w:r>
      <w:r w:rsidR="001D5130">
        <w:t>Nonfiction Ideas:</w:t>
      </w:r>
    </w:p>
    <w:p w:rsidR="001D5130" w:rsidRDefault="001D5130" w:rsidP="001D5130">
      <w:pPr>
        <w:pStyle w:val="ListParagraph"/>
        <w:numPr>
          <w:ilvl w:val="0"/>
          <w:numId w:val="37"/>
        </w:numPr>
      </w:pPr>
      <w:r>
        <w:t>Hunting</w:t>
      </w:r>
    </w:p>
    <w:p w:rsidR="001D5130" w:rsidRDefault="001D5130" w:rsidP="001D5130">
      <w:pPr>
        <w:pStyle w:val="ListParagraph"/>
        <w:numPr>
          <w:ilvl w:val="0"/>
          <w:numId w:val="37"/>
        </w:numPr>
      </w:pPr>
      <w:r>
        <w:t>Archery</w:t>
      </w:r>
    </w:p>
    <w:p w:rsidR="001D5130" w:rsidRDefault="001D5130" w:rsidP="001D5130">
      <w:pPr>
        <w:pStyle w:val="ListParagraph"/>
        <w:numPr>
          <w:ilvl w:val="0"/>
          <w:numId w:val="37"/>
        </w:numPr>
      </w:pPr>
      <w:r>
        <w:t>Conservation</w:t>
      </w:r>
    </w:p>
    <w:p w:rsidR="001D5130" w:rsidRDefault="001D5130" w:rsidP="001D5130">
      <w:pPr>
        <w:pStyle w:val="ListParagraph"/>
        <w:numPr>
          <w:ilvl w:val="0"/>
          <w:numId w:val="37"/>
        </w:numPr>
      </w:pPr>
      <w:r>
        <w:t>Wildlife</w:t>
      </w:r>
    </w:p>
    <w:p w:rsidR="001D5130" w:rsidRDefault="001D5130" w:rsidP="001D5130">
      <w:pPr>
        <w:pStyle w:val="ListParagraph"/>
        <w:numPr>
          <w:ilvl w:val="0"/>
          <w:numId w:val="37"/>
        </w:numPr>
      </w:pPr>
      <w:r>
        <w:t>Photography</w:t>
      </w:r>
    </w:p>
    <w:p w:rsidR="001D5130" w:rsidRDefault="001D5130" w:rsidP="001D5130">
      <w:pPr>
        <w:pStyle w:val="ListParagraph"/>
        <w:numPr>
          <w:ilvl w:val="0"/>
          <w:numId w:val="37"/>
        </w:numPr>
      </w:pPr>
      <w:r>
        <w:t>(any animal)</w:t>
      </w:r>
    </w:p>
    <w:p w:rsidR="001D5130" w:rsidRDefault="001D5130" w:rsidP="001D5130"/>
    <w:p w:rsidR="001D5130" w:rsidRDefault="001D5130" w:rsidP="001D5130"/>
    <w:p w:rsidR="001D5130" w:rsidRDefault="001D5130" w:rsidP="001D5130"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272415" y="272415"/>
            <wp:positionH relativeFrom="margin">
              <wp:align>center</wp:align>
            </wp:positionH>
            <wp:positionV relativeFrom="margin">
              <wp:align>center</wp:align>
            </wp:positionV>
            <wp:extent cx="3432810" cy="2251710"/>
            <wp:effectExtent l="0" t="0" r="0" b="0"/>
            <wp:wrapSquare wrapText="bothSides"/>
            <wp:docPr id="38" name="Picture 38" descr="http://static.ddmcdn.com/gif/the-science-behind-ghost-sightings-131028-sta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tatic.ddmcdn.com/gif/the-science-behind-ghost-sightings-131028-states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3695" w:rsidRDefault="003D31A1" w:rsidP="00C03695">
      <w:r>
        <w:lastRenderedPageBreak/>
        <w:t xml:space="preserve">#38 </w:t>
      </w:r>
      <w:r w:rsidR="001D5130">
        <w:t>Nonfiction Ideas:</w:t>
      </w:r>
    </w:p>
    <w:p w:rsidR="001D5130" w:rsidRDefault="001D5130" w:rsidP="001D5130">
      <w:pPr>
        <w:pStyle w:val="ListParagraph"/>
        <w:numPr>
          <w:ilvl w:val="0"/>
          <w:numId w:val="38"/>
        </w:numPr>
      </w:pPr>
      <w:r>
        <w:t>Ghosts</w:t>
      </w:r>
    </w:p>
    <w:p w:rsidR="001D5130" w:rsidRDefault="001D5130" w:rsidP="001D5130">
      <w:pPr>
        <w:pStyle w:val="ListParagraph"/>
        <w:numPr>
          <w:ilvl w:val="0"/>
          <w:numId w:val="38"/>
        </w:numPr>
      </w:pPr>
      <w:r>
        <w:t>Ghost Hunting</w:t>
      </w:r>
    </w:p>
    <w:p w:rsidR="001D5130" w:rsidRDefault="001D5130" w:rsidP="001D5130">
      <w:pPr>
        <w:pStyle w:val="ListParagraph"/>
        <w:numPr>
          <w:ilvl w:val="0"/>
          <w:numId w:val="38"/>
        </w:numPr>
      </w:pPr>
      <w:r>
        <w:t>Ghost Towns</w:t>
      </w:r>
    </w:p>
    <w:p w:rsidR="001D5130" w:rsidRDefault="001D5130" w:rsidP="001D5130">
      <w:pPr>
        <w:pStyle w:val="ListParagraph"/>
        <w:numPr>
          <w:ilvl w:val="0"/>
          <w:numId w:val="38"/>
        </w:numPr>
      </w:pPr>
      <w:r>
        <w:t>Ghosts of War</w:t>
      </w:r>
    </w:p>
    <w:p w:rsidR="001D5130" w:rsidRDefault="001D5130" w:rsidP="001D5130">
      <w:pPr>
        <w:pStyle w:val="ListParagraph"/>
        <w:numPr>
          <w:ilvl w:val="0"/>
          <w:numId w:val="38"/>
        </w:numPr>
      </w:pPr>
      <w:r>
        <w:t>Haunted Houses</w:t>
      </w:r>
    </w:p>
    <w:p w:rsidR="001D5130" w:rsidRDefault="001D5130" w:rsidP="001D5130">
      <w:pPr>
        <w:pStyle w:val="ListParagraph"/>
        <w:numPr>
          <w:ilvl w:val="0"/>
          <w:numId w:val="38"/>
        </w:numPr>
      </w:pPr>
      <w:r>
        <w:t>Supernatural</w:t>
      </w:r>
    </w:p>
    <w:p w:rsidR="001D5130" w:rsidRDefault="001D5130" w:rsidP="001D5130">
      <w:pPr>
        <w:pStyle w:val="ListParagraph"/>
        <w:numPr>
          <w:ilvl w:val="0"/>
          <w:numId w:val="38"/>
        </w:numPr>
      </w:pPr>
      <w:r>
        <w:t>Photography</w:t>
      </w:r>
    </w:p>
    <w:p w:rsidR="001D5130" w:rsidRDefault="00D72406" w:rsidP="001D5130">
      <w:pPr>
        <w:pStyle w:val="ListParagraph"/>
        <w:numPr>
          <w:ilvl w:val="0"/>
          <w:numId w:val="38"/>
        </w:numPr>
      </w:pPr>
      <w:r>
        <w:t>Mystery</w:t>
      </w:r>
    </w:p>
    <w:p w:rsidR="001D5130" w:rsidRDefault="00D72406" w:rsidP="001D5130"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>
            <wp:simplePos x="272415" y="272415"/>
            <wp:positionH relativeFrom="margin">
              <wp:align>center</wp:align>
            </wp:positionH>
            <wp:positionV relativeFrom="margin">
              <wp:align>center</wp:align>
            </wp:positionV>
            <wp:extent cx="3616960" cy="2374900"/>
            <wp:effectExtent l="0" t="0" r="2540" b="6350"/>
            <wp:wrapSquare wrapText="bothSides"/>
            <wp:docPr id="39" name="Picture 39" descr="http://www.fastweb.com/uploads/article_photo/photo/1384613/crop380w_student_photographer_black_and_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fastweb.com/uploads/article_photo/photo/1384613/crop380w_student_photographer_black_and_white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5130" w:rsidRDefault="003D31A1" w:rsidP="001D5130">
      <w:r>
        <w:lastRenderedPageBreak/>
        <w:t xml:space="preserve">#39 </w:t>
      </w:r>
      <w:r w:rsidR="00D72406">
        <w:t>Nonfiction Ideas:</w:t>
      </w:r>
    </w:p>
    <w:p w:rsidR="00D72406" w:rsidRDefault="00D72406" w:rsidP="00D72406">
      <w:pPr>
        <w:pStyle w:val="ListParagraph"/>
        <w:numPr>
          <w:ilvl w:val="0"/>
          <w:numId w:val="39"/>
        </w:numPr>
      </w:pPr>
      <w:r>
        <w:t>Photography</w:t>
      </w:r>
    </w:p>
    <w:p w:rsidR="00206B47" w:rsidRDefault="00206B47" w:rsidP="00206B47">
      <w:pPr>
        <w:pStyle w:val="ListParagraph"/>
        <w:numPr>
          <w:ilvl w:val="0"/>
          <w:numId w:val="39"/>
        </w:numPr>
      </w:pPr>
      <w:r>
        <w:t>National Geographic</w:t>
      </w:r>
    </w:p>
    <w:p w:rsidR="00206B47" w:rsidRDefault="00206B47" w:rsidP="00206B47">
      <w:pPr>
        <w:pStyle w:val="ListParagraph"/>
        <w:numPr>
          <w:ilvl w:val="0"/>
          <w:numId w:val="39"/>
        </w:numPr>
      </w:pPr>
      <w:r>
        <w:t>Camera</w:t>
      </w:r>
    </w:p>
    <w:p w:rsidR="00206B47" w:rsidRDefault="00206B47" w:rsidP="00206B47">
      <w:pPr>
        <w:pStyle w:val="ListParagraph"/>
        <w:numPr>
          <w:ilvl w:val="0"/>
          <w:numId w:val="39"/>
        </w:numPr>
      </w:pPr>
      <w:r>
        <w:t xml:space="preserve">Digital </w:t>
      </w:r>
      <w:proofErr w:type="spellStart"/>
      <w:r>
        <w:t>vs</w:t>
      </w:r>
      <w:proofErr w:type="spellEnd"/>
      <w:r>
        <w:t xml:space="preserve"> Film</w:t>
      </w:r>
    </w:p>
    <w:p w:rsidR="00206B47" w:rsidRDefault="00206B47" w:rsidP="00206B47">
      <w:pPr>
        <w:pStyle w:val="ListParagraph"/>
        <w:numPr>
          <w:ilvl w:val="0"/>
          <w:numId w:val="39"/>
        </w:numPr>
      </w:pPr>
      <w:r>
        <w:t>(any time era for photography)</w:t>
      </w:r>
    </w:p>
    <w:p w:rsidR="00D72406" w:rsidRDefault="00D72406" w:rsidP="00D72406">
      <w:pPr>
        <w:pStyle w:val="ListParagraph"/>
        <w:numPr>
          <w:ilvl w:val="0"/>
          <w:numId w:val="39"/>
        </w:numPr>
      </w:pPr>
      <w:r>
        <w:t>(anything that could be on the other side of the lens)</w:t>
      </w:r>
    </w:p>
    <w:p w:rsidR="001D5130" w:rsidRDefault="001D5130" w:rsidP="001D5130"/>
    <w:p w:rsidR="001D5130" w:rsidRDefault="001D5130" w:rsidP="001D5130"/>
    <w:p w:rsidR="001D5130" w:rsidRDefault="00206B47" w:rsidP="001D5130"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>
            <wp:simplePos x="272415" y="272415"/>
            <wp:positionH relativeFrom="margin">
              <wp:align>center</wp:align>
            </wp:positionH>
            <wp:positionV relativeFrom="margin">
              <wp:align>center</wp:align>
            </wp:positionV>
            <wp:extent cx="3643630" cy="2277110"/>
            <wp:effectExtent l="0" t="0" r="0" b="8890"/>
            <wp:wrapSquare wrapText="bothSides"/>
            <wp:docPr id="40" name="Picture 40" descr="http://www.2-clicks-comics.com/images/image/Learn%20how%20to%20draw%20comic%20boo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2-clicks-comics.com/images/image/Learn%20how%20to%20draw%20comic%20books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087" cy="227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5130" w:rsidRDefault="003D31A1" w:rsidP="001D5130">
      <w:r>
        <w:lastRenderedPageBreak/>
        <w:t xml:space="preserve">#40 </w:t>
      </w:r>
      <w:r w:rsidR="00206B47">
        <w:t>Nonfiction Ideas:</w:t>
      </w:r>
    </w:p>
    <w:p w:rsidR="00206B47" w:rsidRDefault="00206B47" w:rsidP="00206B47">
      <w:pPr>
        <w:pStyle w:val="ListParagraph"/>
        <w:numPr>
          <w:ilvl w:val="0"/>
          <w:numId w:val="40"/>
        </w:numPr>
      </w:pPr>
      <w:r>
        <w:t>Drawing</w:t>
      </w:r>
    </w:p>
    <w:p w:rsidR="00206B47" w:rsidRDefault="00206B47" w:rsidP="00206B47">
      <w:pPr>
        <w:pStyle w:val="ListParagraph"/>
        <w:numPr>
          <w:ilvl w:val="0"/>
          <w:numId w:val="40"/>
        </w:numPr>
      </w:pPr>
      <w:r>
        <w:t>Cartoons</w:t>
      </w:r>
    </w:p>
    <w:p w:rsidR="00206B47" w:rsidRDefault="00206B47" w:rsidP="00206B47">
      <w:pPr>
        <w:pStyle w:val="ListParagraph"/>
        <w:numPr>
          <w:ilvl w:val="0"/>
          <w:numId w:val="40"/>
        </w:numPr>
      </w:pPr>
      <w:r>
        <w:t>Comics</w:t>
      </w:r>
    </w:p>
    <w:p w:rsidR="00206B47" w:rsidRDefault="00206B47" w:rsidP="00206B47">
      <w:pPr>
        <w:pStyle w:val="ListParagraph"/>
        <w:numPr>
          <w:ilvl w:val="0"/>
          <w:numId w:val="40"/>
        </w:numPr>
      </w:pPr>
      <w:r>
        <w:t>How to Draw</w:t>
      </w:r>
    </w:p>
    <w:p w:rsidR="00206B47" w:rsidRDefault="00206B47" w:rsidP="00206B47">
      <w:pPr>
        <w:pStyle w:val="ListParagraph"/>
        <w:numPr>
          <w:ilvl w:val="0"/>
          <w:numId w:val="40"/>
        </w:numPr>
      </w:pPr>
      <w:r>
        <w:t>(any comic)</w:t>
      </w:r>
    </w:p>
    <w:p w:rsidR="00206B47" w:rsidRDefault="00206B47" w:rsidP="00206B47">
      <w:pPr>
        <w:pStyle w:val="ListParagraph"/>
        <w:numPr>
          <w:ilvl w:val="0"/>
          <w:numId w:val="40"/>
        </w:numPr>
      </w:pPr>
      <w:r>
        <w:t>(any comic creator)</w:t>
      </w:r>
    </w:p>
    <w:p w:rsidR="00394E1A" w:rsidRDefault="00394E1A" w:rsidP="00394E1A">
      <w:r>
        <w:t>**Nonfiction texts dealing with the art of drawing, not just teaching you how to draw</w:t>
      </w:r>
    </w:p>
    <w:p w:rsidR="001D5130" w:rsidRDefault="00394E1A" w:rsidP="001D5130"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>
            <wp:simplePos x="272415" y="272415"/>
            <wp:positionH relativeFrom="margin">
              <wp:align>center</wp:align>
            </wp:positionH>
            <wp:positionV relativeFrom="margin">
              <wp:align>center</wp:align>
            </wp:positionV>
            <wp:extent cx="3454400" cy="2360930"/>
            <wp:effectExtent l="0" t="0" r="0" b="1270"/>
            <wp:wrapSquare wrapText="bothSides"/>
            <wp:docPr id="41" name="Picture 41" descr="http://b-c-ing-u.com/wp-content/uploads/2014/01/woman_and_c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b-c-ing-u.com/wp-content/uploads/2014/01/woman_and_car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5130" w:rsidRDefault="003D31A1" w:rsidP="001D5130">
      <w:r>
        <w:lastRenderedPageBreak/>
        <w:t xml:space="preserve">#41 </w:t>
      </w:r>
      <w:r w:rsidR="00394E1A">
        <w:t>Nonfiction Ideas:</w:t>
      </w:r>
    </w:p>
    <w:p w:rsidR="00394E1A" w:rsidRDefault="00394E1A" w:rsidP="00394E1A">
      <w:pPr>
        <w:pStyle w:val="ListParagraph"/>
        <w:numPr>
          <w:ilvl w:val="0"/>
          <w:numId w:val="41"/>
        </w:numPr>
      </w:pPr>
      <w:r>
        <w:t>Cars</w:t>
      </w:r>
    </w:p>
    <w:p w:rsidR="00394E1A" w:rsidRDefault="00394E1A" w:rsidP="00394E1A">
      <w:pPr>
        <w:pStyle w:val="ListParagraph"/>
        <w:numPr>
          <w:ilvl w:val="0"/>
          <w:numId w:val="41"/>
        </w:numPr>
      </w:pPr>
      <w:r>
        <w:t>Henry Ford</w:t>
      </w:r>
    </w:p>
    <w:p w:rsidR="00394E1A" w:rsidRDefault="00394E1A" w:rsidP="00394E1A">
      <w:pPr>
        <w:pStyle w:val="ListParagraph"/>
        <w:numPr>
          <w:ilvl w:val="0"/>
          <w:numId w:val="41"/>
        </w:numPr>
      </w:pPr>
      <w:r>
        <w:t>Maintenance</w:t>
      </w:r>
    </w:p>
    <w:p w:rsidR="00394E1A" w:rsidRDefault="00394E1A" w:rsidP="00394E1A">
      <w:pPr>
        <w:pStyle w:val="ListParagraph"/>
        <w:numPr>
          <w:ilvl w:val="0"/>
          <w:numId w:val="41"/>
        </w:numPr>
      </w:pPr>
      <w:r>
        <w:t>Racing</w:t>
      </w:r>
    </w:p>
    <w:p w:rsidR="00394E1A" w:rsidRDefault="00394E1A" w:rsidP="00394E1A">
      <w:pPr>
        <w:pStyle w:val="ListParagraph"/>
        <w:numPr>
          <w:ilvl w:val="0"/>
          <w:numId w:val="41"/>
        </w:numPr>
      </w:pPr>
      <w:r>
        <w:t>NASCAR</w:t>
      </w:r>
    </w:p>
    <w:p w:rsidR="00394E1A" w:rsidRDefault="00394E1A" w:rsidP="00394E1A">
      <w:pPr>
        <w:pStyle w:val="ListParagraph"/>
        <w:numPr>
          <w:ilvl w:val="0"/>
          <w:numId w:val="41"/>
        </w:numPr>
      </w:pPr>
      <w:r>
        <w:t>Wheels</w:t>
      </w:r>
    </w:p>
    <w:p w:rsidR="00394E1A" w:rsidRDefault="00394E1A" w:rsidP="00394E1A">
      <w:pPr>
        <w:pStyle w:val="ListParagraph"/>
        <w:numPr>
          <w:ilvl w:val="0"/>
          <w:numId w:val="41"/>
        </w:numPr>
      </w:pPr>
      <w:r>
        <w:t>Driving</w:t>
      </w:r>
    </w:p>
    <w:p w:rsidR="00394E1A" w:rsidRDefault="00394E1A" w:rsidP="00394E1A"/>
    <w:p w:rsidR="00394E1A" w:rsidRDefault="00394E1A" w:rsidP="00394E1A"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>
            <wp:simplePos x="272415" y="272415"/>
            <wp:positionH relativeFrom="margin">
              <wp:align>center</wp:align>
            </wp:positionH>
            <wp:positionV relativeFrom="margin">
              <wp:align>center</wp:align>
            </wp:positionV>
            <wp:extent cx="3616960" cy="2661285"/>
            <wp:effectExtent l="0" t="0" r="2540" b="5715"/>
            <wp:wrapSquare wrapText="bothSides"/>
            <wp:docPr id="42" name="Picture 42" descr="http://media.nola.com/river/photo/11926960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edia.nola.com/river/photo/11926960-large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4E1A" w:rsidRDefault="003D31A1" w:rsidP="00394E1A">
      <w:r>
        <w:lastRenderedPageBreak/>
        <w:t xml:space="preserve">#42 </w:t>
      </w:r>
      <w:r w:rsidR="00394E1A">
        <w:t>Nonfiction Ideas:</w:t>
      </w:r>
    </w:p>
    <w:p w:rsidR="00394E1A" w:rsidRDefault="00394E1A" w:rsidP="00394E1A">
      <w:pPr>
        <w:pStyle w:val="ListParagraph"/>
        <w:numPr>
          <w:ilvl w:val="0"/>
          <w:numId w:val="42"/>
        </w:numPr>
      </w:pPr>
      <w:r>
        <w:t>Inventors</w:t>
      </w:r>
    </w:p>
    <w:p w:rsidR="00394E1A" w:rsidRDefault="00394E1A" w:rsidP="00394E1A">
      <w:pPr>
        <w:pStyle w:val="ListParagraph"/>
        <w:numPr>
          <w:ilvl w:val="0"/>
          <w:numId w:val="42"/>
        </w:numPr>
      </w:pPr>
      <w:r>
        <w:t>Inventions</w:t>
      </w:r>
    </w:p>
    <w:p w:rsidR="00394E1A" w:rsidRDefault="00394E1A" w:rsidP="00394E1A">
      <w:pPr>
        <w:pStyle w:val="ListParagraph"/>
        <w:numPr>
          <w:ilvl w:val="0"/>
          <w:numId w:val="42"/>
        </w:numPr>
      </w:pPr>
      <w:r>
        <w:t>(any inventor)</w:t>
      </w:r>
    </w:p>
    <w:p w:rsidR="00394E1A" w:rsidRDefault="00394E1A" w:rsidP="00394E1A">
      <w:pPr>
        <w:pStyle w:val="ListParagraph"/>
        <w:numPr>
          <w:ilvl w:val="0"/>
          <w:numId w:val="42"/>
        </w:numPr>
      </w:pPr>
      <w:r>
        <w:t>(any invention)</w:t>
      </w:r>
    </w:p>
    <w:p w:rsidR="00394E1A" w:rsidRDefault="00394E1A" w:rsidP="00394E1A"/>
    <w:p w:rsidR="00394E1A" w:rsidRDefault="00394E1A" w:rsidP="00394E1A"/>
    <w:p w:rsidR="00394E1A" w:rsidRDefault="00394E1A" w:rsidP="00394E1A"/>
    <w:p w:rsidR="00394E1A" w:rsidRDefault="00394E1A" w:rsidP="00394E1A"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272415" y="272415"/>
            <wp:positionH relativeFrom="margin">
              <wp:align>center</wp:align>
            </wp:positionH>
            <wp:positionV relativeFrom="margin">
              <wp:align>center</wp:align>
            </wp:positionV>
            <wp:extent cx="3775075" cy="2360930"/>
            <wp:effectExtent l="0" t="0" r="0" b="1270"/>
            <wp:wrapSquare wrapText="bothSides"/>
            <wp:docPr id="43" name="Picture 43" descr="http://myrmecos.net/wp-content/uploads/2011/03/insect_wallpape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myrmecos.net/wp-content/uploads/2011/03/insect_wallpaper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5130" w:rsidRDefault="003D31A1" w:rsidP="001D5130">
      <w:r>
        <w:lastRenderedPageBreak/>
        <w:t xml:space="preserve">#43 </w:t>
      </w:r>
      <w:r w:rsidR="00394E1A">
        <w:t>Nonfiction Ideas:</w:t>
      </w:r>
    </w:p>
    <w:p w:rsidR="00394E1A" w:rsidRDefault="007C75EF" w:rsidP="007C75EF">
      <w:pPr>
        <w:pStyle w:val="ListParagraph"/>
        <w:numPr>
          <w:ilvl w:val="0"/>
          <w:numId w:val="43"/>
        </w:numPr>
      </w:pPr>
      <w:r>
        <w:t>Insects</w:t>
      </w:r>
    </w:p>
    <w:p w:rsidR="007C75EF" w:rsidRDefault="007C75EF" w:rsidP="007C75EF">
      <w:pPr>
        <w:pStyle w:val="ListParagraph"/>
        <w:numPr>
          <w:ilvl w:val="0"/>
          <w:numId w:val="43"/>
        </w:numPr>
      </w:pPr>
      <w:r>
        <w:t>Bugs</w:t>
      </w:r>
    </w:p>
    <w:p w:rsidR="007C75EF" w:rsidRDefault="007C75EF" w:rsidP="007C75EF">
      <w:pPr>
        <w:pStyle w:val="ListParagraph"/>
        <w:numPr>
          <w:ilvl w:val="0"/>
          <w:numId w:val="43"/>
        </w:numPr>
      </w:pPr>
      <w:r>
        <w:t>Camouflage</w:t>
      </w:r>
    </w:p>
    <w:p w:rsidR="007C75EF" w:rsidRDefault="007C75EF" w:rsidP="007C75EF">
      <w:pPr>
        <w:pStyle w:val="ListParagraph"/>
        <w:numPr>
          <w:ilvl w:val="0"/>
          <w:numId w:val="43"/>
        </w:numPr>
      </w:pPr>
      <w:r>
        <w:t>Animal Behavior</w:t>
      </w:r>
    </w:p>
    <w:p w:rsidR="007C75EF" w:rsidRDefault="007C75EF" w:rsidP="007C75EF">
      <w:pPr>
        <w:pStyle w:val="ListParagraph"/>
        <w:numPr>
          <w:ilvl w:val="0"/>
          <w:numId w:val="43"/>
        </w:numPr>
      </w:pPr>
      <w:r>
        <w:t>(any insect)</w:t>
      </w:r>
    </w:p>
    <w:p w:rsidR="007C75EF" w:rsidRDefault="007C75EF" w:rsidP="007C75EF"/>
    <w:p w:rsidR="007C75EF" w:rsidRDefault="007C75EF" w:rsidP="007C75EF"/>
    <w:p w:rsidR="007C75EF" w:rsidRDefault="007C75EF" w:rsidP="007C75EF"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>
            <wp:simplePos x="272415" y="272415"/>
            <wp:positionH relativeFrom="margin">
              <wp:align>center</wp:align>
            </wp:positionH>
            <wp:positionV relativeFrom="margin">
              <wp:align>center</wp:align>
            </wp:positionV>
            <wp:extent cx="3686810" cy="2128520"/>
            <wp:effectExtent l="0" t="0" r="8890" b="5080"/>
            <wp:wrapSquare wrapText="bothSides"/>
            <wp:docPr id="44" name="Picture 44" descr="http://www.nhs.uk/Conditions/Kawasaki-disease/PublishingImages/85040933%5b1%5d_342x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nhs.uk/Conditions/Kawasaki-disease/PublishingImages/85040933%5b1%5d_342x198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75EF" w:rsidRDefault="003D31A1" w:rsidP="007C75EF">
      <w:r>
        <w:lastRenderedPageBreak/>
        <w:t xml:space="preserve">#44 </w:t>
      </w:r>
      <w:r w:rsidR="007C75EF">
        <w:t>Nonfiction Ideas:</w:t>
      </w:r>
    </w:p>
    <w:p w:rsidR="007C75EF" w:rsidRDefault="007C75EF" w:rsidP="007C75EF">
      <w:pPr>
        <w:pStyle w:val="ListParagraph"/>
        <w:numPr>
          <w:ilvl w:val="0"/>
          <w:numId w:val="44"/>
        </w:numPr>
      </w:pPr>
      <w:r>
        <w:t>Sickness</w:t>
      </w:r>
    </w:p>
    <w:p w:rsidR="007C75EF" w:rsidRDefault="007C75EF" w:rsidP="007C75EF">
      <w:pPr>
        <w:pStyle w:val="ListParagraph"/>
        <w:numPr>
          <w:ilvl w:val="0"/>
          <w:numId w:val="44"/>
        </w:numPr>
      </w:pPr>
      <w:r>
        <w:t>Disease</w:t>
      </w:r>
    </w:p>
    <w:p w:rsidR="007C75EF" w:rsidRDefault="007C75EF" w:rsidP="007C75EF">
      <w:pPr>
        <w:pStyle w:val="ListParagraph"/>
        <w:numPr>
          <w:ilvl w:val="0"/>
          <w:numId w:val="44"/>
        </w:numPr>
      </w:pPr>
      <w:r>
        <w:t>Medicine</w:t>
      </w:r>
    </w:p>
    <w:p w:rsidR="007C75EF" w:rsidRDefault="007C75EF" w:rsidP="007C75EF">
      <w:pPr>
        <w:pStyle w:val="ListParagraph"/>
        <w:numPr>
          <w:ilvl w:val="0"/>
          <w:numId w:val="44"/>
        </w:numPr>
      </w:pPr>
      <w:r>
        <w:t>Microorganism</w:t>
      </w:r>
    </w:p>
    <w:p w:rsidR="007C75EF" w:rsidRDefault="007C75EF" w:rsidP="007C75EF">
      <w:pPr>
        <w:pStyle w:val="ListParagraph"/>
        <w:numPr>
          <w:ilvl w:val="0"/>
          <w:numId w:val="44"/>
        </w:numPr>
      </w:pPr>
      <w:r>
        <w:t>Health</w:t>
      </w:r>
    </w:p>
    <w:p w:rsidR="007C75EF" w:rsidRDefault="007C75EF" w:rsidP="007C75EF">
      <w:pPr>
        <w:pStyle w:val="ListParagraph"/>
        <w:numPr>
          <w:ilvl w:val="0"/>
          <w:numId w:val="44"/>
        </w:numPr>
      </w:pPr>
      <w:r>
        <w:t>(any disease)</w:t>
      </w:r>
    </w:p>
    <w:p w:rsidR="001D5130" w:rsidRDefault="001D5130" w:rsidP="001D5130"/>
    <w:p w:rsidR="007C75EF" w:rsidRDefault="007C75EF" w:rsidP="001D5130"/>
    <w:p w:rsidR="007C75EF" w:rsidRDefault="003408A3" w:rsidP="001D5130"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>
            <wp:simplePos x="272415" y="272415"/>
            <wp:positionH relativeFrom="margin">
              <wp:align>center</wp:align>
            </wp:positionH>
            <wp:positionV relativeFrom="margin">
              <wp:align>center</wp:align>
            </wp:positionV>
            <wp:extent cx="3521075" cy="2343785"/>
            <wp:effectExtent l="0" t="0" r="3175" b="0"/>
            <wp:wrapSquare wrapText="bothSides"/>
            <wp:docPr id="45" name="Picture 45" descr="http://www.theproperpup.com/images/EngSetWith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theproperpup.com/images/EngSetWithBall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5130" w:rsidRDefault="003D31A1" w:rsidP="001D5130">
      <w:r>
        <w:lastRenderedPageBreak/>
        <w:t xml:space="preserve">#45 </w:t>
      </w:r>
      <w:r w:rsidR="003408A3">
        <w:t>Nonfiction Ideas:</w:t>
      </w:r>
    </w:p>
    <w:p w:rsidR="003408A3" w:rsidRDefault="003408A3" w:rsidP="003408A3">
      <w:pPr>
        <w:pStyle w:val="ListParagraph"/>
        <w:numPr>
          <w:ilvl w:val="0"/>
          <w:numId w:val="45"/>
        </w:numPr>
      </w:pPr>
      <w:r>
        <w:t>Dogs</w:t>
      </w:r>
    </w:p>
    <w:p w:rsidR="003408A3" w:rsidRDefault="003408A3" w:rsidP="003408A3">
      <w:pPr>
        <w:pStyle w:val="ListParagraph"/>
        <w:numPr>
          <w:ilvl w:val="0"/>
          <w:numId w:val="45"/>
        </w:numPr>
      </w:pPr>
      <w:r>
        <w:t>Training</w:t>
      </w:r>
    </w:p>
    <w:p w:rsidR="003408A3" w:rsidRDefault="003408A3" w:rsidP="003408A3">
      <w:pPr>
        <w:pStyle w:val="ListParagraph"/>
        <w:numPr>
          <w:ilvl w:val="0"/>
          <w:numId w:val="45"/>
        </w:numPr>
      </w:pPr>
      <w:r>
        <w:t>Competition</w:t>
      </w:r>
    </w:p>
    <w:p w:rsidR="003408A3" w:rsidRDefault="003408A3" w:rsidP="003408A3">
      <w:pPr>
        <w:pStyle w:val="ListParagraph"/>
        <w:numPr>
          <w:ilvl w:val="0"/>
          <w:numId w:val="45"/>
        </w:numPr>
      </w:pPr>
      <w:r>
        <w:t>Dog Shows</w:t>
      </w:r>
    </w:p>
    <w:p w:rsidR="003408A3" w:rsidRDefault="003408A3" w:rsidP="003408A3">
      <w:pPr>
        <w:pStyle w:val="ListParagraph"/>
        <w:numPr>
          <w:ilvl w:val="0"/>
          <w:numId w:val="45"/>
        </w:numPr>
      </w:pPr>
      <w:r>
        <w:t>(any breed)</w:t>
      </w:r>
    </w:p>
    <w:p w:rsidR="003408A3" w:rsidRDefault="003408A3" w:rsidP="003408A3"/>
    <w:p w:rsidR="003408A3" w:rsidRDefault="003408A3" w:rsidP="003408A3"/>
    <w:p w:rsidR="003408A3" w:rsidRDefault="00AF767C" w:rsidP="003408A3"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>
            <wp:simplePos x="272415" y="272415"/>
            <wp:positionH relativeFrom="margin">
              <wp:align>center</wp:align>
            </wp:positionH>
            <wp:positionV relativeFrom="margin">
              <wp:align>center</wp:align>
            </wp:positionV>
            <wp:extent cx="3725545" cy="2329815"/>
            <wp:effectExtent l="0" t="0" r="8255" b="0"/>
            <wp:wrapSquare wrapText="bothSides"/>
            <wp:docPr id="46" name="Picture 46" descr="http://www.zastavki.com/pictures/originals/2013/Animals___Cats_Red_Cat_hugging_the_owner_04468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zastavki.com/pictures/originals/2013/Animals___Cats_Red_Cat_hugging_the_owner_044684_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5130" w:rsidRDefault="003D31A1" w:rsidP="001D5130">
      <w:r>
        <w:lastRenderedPageBreak/>
        <w:t xml:space="preserve">#46 </w:t>
      </w:r>
      <w:r w:rsidR="00AF767C">
        <w:t>Nonfiction Ideas:</w:t>
      </w:r>
    </w:p>
    <w:p w:rsidR="00AF767C" w:rsidRDefault="00AF767C" w:rsidP="00AF767C">
      <w:pPr>
        <w:pStyle w:val="ListParagraph"/>
        <w:numPr>
          <w:ilvl w:val="0"/>
          <w:numId w:val="46"/>
        </w:numPr>
      </w:pPr>
      <w:r>
        <w:t>Cats</w:t>
      </w:r>
    </w:p>
    <w:p w:rsidR="00AF767C" w:rsidRDefault="00AF767C" w:rsidP="00AF767C">
      <w:pPr>
        <w:pStyle w:val="ListParagraph"/>
        <w:numPr>
          <w:ilvl w:val="0"/>
          <w:numId w:val="46"/>
        </w:numPr>
      </w:pPr>
      <w:r>
        <w:t>Owner</w:t>
      </w:r>
    </w:p>
    <w:p w:rsidR="00AF767C" w:rsidRDefault="00AF767C" w:rsidP="00AF767C">
      <w:pPr>
        <w:pStyle w:val="ListParagraph"/>
        <w:numPr>
          <w:ilvl w:val="0"/>
          <w:numId w:val="46"/>
        </w:numPr>
      </w:pPr>
      <w:r>
        <w:t>Training</w:t>
      </w:r>
    </w:p>
    <w:p w:rsidR="00AF767C" w:rsidRDefault="00AF767C" w:rsidP="00AF767C">
      <w:pPr>
        <w:pStyle w:val="ListParagraph"/>
        <w:numPr>
          <w:ilvl w:val="0"/>
          <w:numId w:val="46"/>
        </w:numPr>
      </w:pPr>
      <w:r>
        <w:t>Comfort</w:t>
      </w:r>
    </w:p>
    <w:p w:rsidR="00AF767C" w:rsidRDefault="00AF767C" w:rsidP="00AF767C">
      <w:pPr>
        <w:pStyle w:val="ListParagraph"/>
        <w:numPr>
          <w:ilvl w:val="0"/>
          <w:numId w:val="46"/>
        </w:numPr>
      </w:pPr>
      <w:r>
        <w:t>Emotional Support</w:t>
      </w:r>
    </w:p>
    <w:p w:rsidR="00AF767C" w:rsidRDefault="00AF767C" w:rsidP="00AF767C">
      <w:pPr>
        <w:pStyle w:val="ListParagraph"/>
        <w:numPr>
          <w:ilvl w:val="0"/>
          <w:numId w:val="46"/>
        </w:numPr>
      </w:pPr>
      <w:r>
        <w:t>(any breed)</w:t>
      </w:r>
    </w:p>
    <w:p w:rsidR="00AF767C" w:rsidRDefault="00AF767C" w:rsidP="00AF767C"/>
    <w:p w:rsidR="00AF767C" w:rsidRDefault="00AF767C" w:rsidP="00AF767C"/>
    <w:p w:rsidR="001D5130" w:rsidRDefault="00A7033A" w:rsidP="001D5130"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>
            <wp:simplePos x="272415" y="272415"/>
            <wp:positionH relativeFrom="margin">
              <wp:align>center</wp:align>
            </wp:positionH>
            <wp:positionV relativeFrom="margin">
              <wp:align>center</wp:align>
            </wp:positionV>
            <wp:extent cx="3370580" cy="2222500"/>
            <wp:effectExtent l="0" t="0" r="1270" b="6350"/>
            <wp:wrapSquare wrapText="bothSides"/>
            <wp:docPr id="47" name="Picture 47" descr="http://www.dailyherald.com/storyimage/DA/20121218/news/712189835/AR/0/AR-712189835.jpg&amp;updated=201212181128&amp;MaxW=800&amp;maxH=800&amp;updated=201212181128&amp;no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dailyherald.com/storyimage/DA/20121218/news/712189835/AR/0/AR-712189835.jpg&amp;updated=201212181128&amp;MaxW=800&amp;maxH=800&amp;updated=201212181128&amp;noborder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5130" w:rsidRDefault="003D31A1" w:rsidP="001D5130">
      <w:r>
        <w:lastRenderedPageBreak/>
        <w:t xml:space="preserve">#47 </w:t>
      </w:r>
      <w:r w:rsidR="00A7033A">
        <w:t>Nonfiction Ideas:</w:t>
      </w:r>
    </w:p>
    <w:p w:rsidR="00A7033A" w:rsidRDefault="00A7033A" w:rsidP="00A7033A">
      <w:pPr>
        <w:pStyle w:val="ListParagraph"/>
        <w:numPr>
          <w:ilvl w:val="0"/>
          <w:numId w:val="47"/>
        </w:numPr>
      </w:pPr>
      <w:r>
        <w:t>Egypt</w:t>
      </w:r>
    </w:p>
    <w:p w:rsidR="00A7033A" w:rsidRDefault="00A7033A" w:rsidP="00A7033A">
      <w:pPr>
        <w:pStyle w:val="ListParagraph"/>
        <w:numPr>
          <w:ilvl w:val="0"/>
          <w:numId w:val="47"/>
        </w:numPr>
      </w:pPr>
      <w:r>
        <w:t>Pyramids</w:t>
      </w:r>
    </w:p>
    <w:p w:rsidR="00A7033A" w:rsidRDefault="00A7033A" w:rsidP="00A7033A">
      <w:pPr>
        <w:pStyle w:val="ListParagraph"/>
        <w:numPr>
          <w:ilvl w:val="0"/>
          <w:numId w:val="47"/>
        </w:numPr>
      </w:pPr>
      <w:r>
        <w:t>Hatshepsut</w:t>
      </w:r>
    </w:p>
    <w:p w:rsidR="00A7033A" w:rsidRDefault="00A7033A" w:rsidP="00A7033A">
      <w:pPr>
        <w:pStyle w:val="ListParagraph"/>
        <w:numPr>
          <w:ilvl w:val="0"/>
          <w:numId w:val="47"/>
        </w:numPr>
      </w:pPr>
      <w:r>
        <w:t>King Tut</w:t>
      </w:r>
    </w:p>
    <w:p w:rsidR="00A7033A" w:rsidRDefault="006C2106" w:rsidP="00A7033A">
      <w:pPr>
        <w:pStyle w:val="ListParagraph"/>
        <w:numPr>
          <w:ilvl w:val="0"/>
          <w:numId w:val="47"/>
        </w:numPr>
      </w:pPr>
      <w:r>
        <w:t>Mummies</w:t>
      </w:r>
    </w:p>
    <w:p w:rsidR="006C2106" w:rsidRDefault="006C2106" w:rsidP="00A7033A">
      <w:pPr>
        <w:pStyle w:val="ListParagraph"/>
        <w:numPr>
          <w:ilvl w:val="0"/>
          <w:numId w:val="47"/>
        </w:numPr>
      </w:pPr>
      <w:r>
        <w:t>Tombs</w:t>
      </w:r>
    </w:p>
    <w:p w:rsidR="006C2106" w:rsidRDefault="00182C3C" w:rsidP="006C2106">
      <w:pPr>
        <w:pStyle w:val="ListParagraph"/>
        <w:numPr>
          <w:ilvl w:val="0"/>
          <w:numId w:val="47"/>
        </w:numPr>
      </w:pPr>
      <w:r>
        <w:t>Camels</w:t>
      </w:r>
    </w:p>
    <w:p w:rsidR="006C2106" w:rsidRDefault="006C2106" w:rsidP="006C2106"/>
    <w:p w:rsidR="006C2106" w:rsidRDefault="006C2106" w:rsidP="006C2106"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>
            <wp:simplePos x="272415" y="272415"/>
            <wp:positionH relativeFrom="margin">
              <wp:align>center</wp:align>
            </wp:positionH>
            <wp:positionV relativeFrom="margin">
              <wp:align>center</wp:align>
            </wp:positionV>
            <wp:extent cx="4023360" cy="2016125"/>
            <wp:effectExtent l="0" t="0" r="0" b="3175"/>
            <wp:wrapSquare wrapText="bothSides"/>
            <wp:docPr id="48" name="Picture 48" descr="http://cdn2-b.examiner.com/sites/default/files/styles/image_content_width/hash/01/8b/018b69937051c71054b2c93437d37408.jpg?itok=_SZ1_I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cdn2-b.examiner.com/sites/default/files/styles/image_content_width/hash/01/8b/018b69937051c71054b2c93437d37408.jpg?itok=_SZ1_IZ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5130" w:rsidRDefault="003D31A1" w:rsidP="001D5130">
      <w:r>
        <w:lastRenderedPageBreak/>
        <w:t xml:space="preserve">#48 </w:t>
      </w:r>
      <w:r w:rsidR="006C2106">
        <w:t>Nonfiction Ideas:</w:t>
      </w:r>
    </w:p>
    <w:p w:rsidR="006C2106" w:rsidRDefault="006C2106" w:rsidP="006C2106">
      <w:pPr>
        <w:pStyle w:val="ListParagraph"/>
        <w:numPr>
          <w:ilvl w:val="0"/>
          <w:numId w:val="48"/>
        </w:numPr>
      </w:pPr>
      <w:r>
        <w:t>World War I</w:t>
      </w:r>
    </w:p>
    <w:p w:rsidR="006C2106" w:rsidRDefault="006C2106" w:rsidP="006C2106">
      <w:pPr>
        <w:pStyle w:val="ListParagraph"/>
        <w:numPr>
          <w:ilvl w:val="0"/>
          <w:numId w:val="48"/>
        </w:numPr>
      </w:pPr>
      <w:r>
        <w:t>World War II</w:t>
      </w:r>
    </w:p>
    <w:p w:rsidR="006C2106" w:rsidRDefault="006C2106" w:rsidP="006C2106">
      <w:pPr>
        <w:pStyle w:val="ListParagraph"/>
        <w:numPr>
          <w:ilvl w:val="0"/>
          <w:numId w:val="48"/>
        </w:numPr>
      </w:pPr>
      <w:r>
        <w:t>D-Day</w:t>
      </w:r>
    </w:p>
    <w:p w:rsidR="006C2106" w:rsidRDefault="006C2106" w:rsidP="006C2106">
      <w:pPr>
        <w:pStyle w:val="ListParagraph"/>
        <w:numPr>
          <w:ilvl w:val="0"/>
          <w:numId w:val="48"/>
        </w:numPr>
      </w:pPr>
      <w:r>
        <w:t>Normandy</w:t>
      </w:r>
    </w:p>
    <w:p w:rsidR="006C2106" w:rsidRDefault="006C2106" w:rsidP="006C2106">
      <w:pPr>
        <w:pStyle w:val="ListParagraph"/>
        <w:numPr>
          <w:ilvl w:val="0"/>
          <w:numId w:val="48"/>
        </w:numPr>
      </w:pPr>
      <w:r>
        <w:t>Allies</w:t>
      </w:r>
    </w:p>
    <w:p w:rsidR="006C2106" w:rsidRDefault="006C2106" w:rsidP="006C2106">
      <w:pPr>
        <w:pStyle w:val="ListParagraph"/>
        <w:numPr>
          <w:ilvl w:val="0"/>
          <w:numId w:val="48"/>
        </w:numPr>
      </w:pPr>
      <w:r>
        <w:t>Navy</w:t>
      </w:r>
    </w:p>
    <w:p w:rsidR="006C2106" w:rsidRDefault="006C2106" w:rsidP="006C2106">
      <w:pPr>
        <w:pStyle w:val="ListParagraph"/>
        <w:numPr>
          <w:ilvl w:val="0"/>
          <w:numId w:val="48"/>
        </w:numPr>
      </w:pPr>
      <w:r>
        <w:t>Soldiers</w:t>
      </w:r>
    </w:p>
    <w:p w:rsidR="006C2106" w:rsidRDefault="006C2106" w:rsidP="006C2106"/>
    <w:p w:rsidR="006C2106" w:rsidRDefault="006C2106" w:rsidP="006C2106">
      <w:r>
        <w:rPr>
          <w:noProof/>
        </w:rPr>
        <w:lastRenderedPageBreak/>
        <w:drawing>
          <wp:inline distT="0" distB="0" distL="0" distR="0">
            <wp:extent cx="4023360" cy="2663433"/>
            <wp:effectExtent l="0" t="0" r="0" b="3810"/>
            <wp:docPr id="49" name="Picture 49" descr="http://cache4.asset-cache.net/gc/135467531-australian-shepherd-looking-at-american-gettyimages.jpg?v=1&amp;c=IWSAsset&amp;k=2&amp;d=FYkxp%2B5QWApRFzcd2pWl80FW%2FKzRlTTs6xKBwo9YJig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cache4.asset-cache.net/gc/135467531-australian-shepherd-looking-at-american-gettyimages.jpg?v=1&amp;c=IWSAsset&amp;k=2&amp;d=FYkxp%2B5QWApRFzcd2pWl80FW%2FKzRlTTs6xKBwo9YJig%3D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66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0C1" w:rsidRDefault="003D31A1" w:rsidP="002200C1">
      <w:r>
        <w:lastRenderedPageBreak/>
        <w:t xml:space="preserve">#49 </w:t>
      </w:r>
      <w:r w:rsidR="006C2106">
        <w:t>Nonfiction Ideas:</w:t>
      </w:r>
    </w:p>
    <w:p w:rsidR="006C2106" w:rsidRDefault="006C2106" w:rsidP="006C2106">
      <w:pPr>
        <w:pStyle w:val="ListParagraph"/>
        <w:numPr>
          <w:ilvl w:val="0"/>
          <w:numId w:val="49"/>
        </w:numPr>
      </w:pPr>
      <w:r>
        <w:t>American Flag</w:t>
      </w:r>
    </w:p>
    <w:p w:rsidR="006C2106" w:rsidRDefault="006C2106" w:rsidP="006C2106">
      <w:pPr>
        <w:pStyle w:val="ListParagraph"/>
        <w:numPr>
          <w:ilvl w:val="0"/>
          <w:numId w:val="49"/>
        </w:numPr>
      </w:pPr>
      <w:r>
        <w:t>Battle of 1812</w:t>
      </w:r>
    </w:p>
    <w:p w:rsidR="006C2106" w:rsidRDefault="006C2106" w:rsidP="006C2106">
      <w:pPr>
        <w:pStyle w:val="ListParagraph"/>
        <w:numPr>
          <w:ilvl w:val="0"/>
          <w:numId w:val="49"/>
        </w:numPr>
      </w:pPr>
      <w:r>
        <w:t>Star-Spangled Banner</w:t>
      </w:r>
    </w:p>
    <w:p w:rsidR="006C2106" w:rsidRDefault="006C2106" w:rsidP="006C2106">
      <w:pPr>
        <w:pStyle w:val="ListParagraph"/>
        <w:numPr>
          <w:ilvl w:val="0"/>
          <w:numId w:val="49"/>
        </w:numPr>
      </w:pPr>
      <w:r>
        <w:t>Pledge of Allegiance</w:t>
      </w:r>
    </w:p>
    <w:p w:rsidR="006C2106" w:rsidRDefault="00433483" w:rsidP="006C2106">
      <w:pPr>
        <w:pStyle w:val="ListParagraph"/>
        <w:numPr>
          <w:ilvl w:val="0"/>
          <w:numId w:val="49"/>
        </w:numPr>
      </w:pPr>
      <w:r>
        <w:t>Betsy Ross</w:t>
      </w:r>
    </w:p>
    <w:p w:rsidR="00433483" w:rsidRDefault="00433483" w:rsidP="006C2106">
      <w:pPr>
        <w:pStyle w:val="ListParagraph"/>
        <w:numPr>
          <w:ilvl w:val="0"/>
          <w:numId w:val="49"/>
        </w:numPr>
      </w:pPr>
      <w:r>
        <w:t>National Songs</w:t>
      </w:r>
    </w:p>
    <w:p w:rsidR="00433483" w:rsidRDefault="00433483" w:rsidP="006C2106">
      <w:pPr>
        <w:pStyle w:val="ListParagraph"/>
        <w:numPr>
          <w:ilvl w:val="0"/>
          <w:numId w:val="49"/>
        </w:numPr>
      </w:pPr>
      <w:r>
        <w:t>Soldiers</w:t>
      </w:r>
    </w:p>
    <w:p w:rsidR="00433483" w:rsidRDefault="00433483" w:rsidP="002200C1">
      <w:pPr>
        <w:pStyle w:val="ListParagraph"/>
        <w:numPr>
          <w:ilvl w:val="0"/>
          <w:numId w:val="49"/>
        </w:numPr>
      </w:pPr>
      <w:r>
        <w:t>Veterans</w:t>
      </w:r>
    </w:p>
    <w:p w:rsidR="006C2106" w:rsidRDefault="00433483" w:rsidP="002200C1"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27270CDD" wp14:editId="20255061">
            <wp:simplePos x="272415" y="272415"/>
            <wp:positionH relativeFrom="margin">
              <wp:align>center</wp:align>
            </wp:positionH>
            <wp:positionV relativeFrom="margin">
              <wp:align>center</wp:align>
            </wp:positionV>
            <wp:extent cx="4023360" cy="2510790"/>
            <wp:effectExtent l="0" t="0" r="0" b="3810"/>
            <wp:wrapSquare wrapText="bothSides"/>
            <wp:docPr id="50" name="Picture 50" descr="http://colorlines.com/assets_c/2012/04/woman_voting-thumb-640xauto-5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colorlines.com/assets_c/2012/04/woman_voting-thumb-640xauto-5797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3483" w:rsidRDefault="003D31A1" w:rsidP="002200C1">
      <w:r>
        <w:lastRenderedPageBreak/>
        <w:t xml:space="preserve">#50 </w:t>
      </w:r>
      <w:r w:rsidR="00433483">
        <w:t>Nonfiction Ideas:</w:t>
      </w:r>
    </w:p>
    <w:p w:rsidR="00433483" w:rsidRDefault="00433483" w:rsidP="00433483">
      <w:pPr>
        <w:pStyle w:val="ListParagraph"/>
        <w:numPr>
          <w:ilvl w:val="0"/>
          <w:numId w:val="50"/>
        </w:numPr>
      </w:pPr>
      <w:r>
        <w:t>Voting</w:t>
      </w:r>
    </w:p>
    <w:p w:rsidR="00433483" w:rsidRDefault="00433483" w:rsidP="00433483">
      <w:pPr>
        <w:pStyle w:val="ListParagraph"/>
        <w:numPr>
          <w:ilvl w:val="0"/>
          <w:numId w:val="50"/>
        </w:numPr>
      </w:pPr>
      <w:r>
        <w:t>Women’s Rights</w:t>
      </w:r>
    </w:p>
    <w:p w:rsidR="00433483" w:rsidRDefault="00433483" w:rsidP="00433483">
      <w:pPr>
        <w:pStyle w:val="ListParagraph"/>
        <w:numPr>
          <w:ilvl w:val="0"/>
          <w:numId w:val="50"/>
        </w:numPr>
      </w:pPr>
      <w:r>
        <w:t>Wyoming (first state to allow women the right to vote)</w:t>
      </w:r>
    </w:p>
    <w:p w:rsidR="00433483" w:rsidRDefault="00433483" w:rsidP="00433483">
      <w:pPr>
        <w:pStyle w:val="ListParagraph"/>
        <w:numPr>
          <w:ilvl w:val="0"/>
          <w:numId w:val="50"/>
        </w:numPr>
      </w:pPr>
      <w:r>
        <w:t>Congress</w:t>
      </w:r>
    </w:p>
    <w:p w:rsidR="00433483" w:rsidRDefault="00433483" w:rsidP="00433483">
      <w:pPr>
        <w:pStyle w:val="ListParagraph"/>
        <w:numPr>
          <w:ilvl w:val="0"/>
          <w:numId w:val="50"/>
        </w:numPr>
      </w:pPr>
      <w:r>
        <w:t>Presidents</w:t>
      </w:r>
    </w:p>
    <w:p w:rsidR="00433483" w:rsidRDefault="00433483" w:rsidP="00433483">
      <w:pPr>
        <w:pStyle w:val="ListParagraph"/>
        <w:numPr>
          <w:ilvl w:val="0"/>
          <w:numId w:val="50"/>
        </w:numPr>
      </w:pPr>
      <w:r>
        <w:t>Senate</w:t>
      </w:r>
    </w:p>
    <w:p w:rsidR="00433483" w:rsidRDefault="00433483" w:rsidP="00433483">
      <w:pPr>
        <w:pStyle w:val="ListParagraph"/>
        <w:numPr>
          <w:ilvl w:val="0"/>
          <w:numId w:val="50"/>
        </w:numPr>
      </w:pPr>
      <w:r>
        <w:t>Election</w:t>
      </w:r>
    </w:p>
    <w:p w:rsidR="00433483" w:rsidRDefault="00433483" w:rsidP="00433483">
      <w:pPr>
        <w:pStyle w:val="ListParagraph"/>
        <w:numPr>
          <w:ilvl w:val="0"/>
          <w:numId w:val="50"/>
        </w:numPr>
      </w:pPr>
      <w:r>
        <w:t>Democracy</w:t>
      </w:r>
    </w:p>
    <w:p w:rsidR="003D31A1" w:rsidRDefault="003D31A1" w:rsidP="003D31A1"/>
    <w:p w:rsidR="003D31A1" w:rsidRDefault="003D31A1" w:rsidP="003D31A1">
      <w:r>
        <w:rPr>
          <w:noProof/>
        </w:rPr>
        <w:drawing>
          <wp:inline distT="0" distB="0" distL="0" distR="0" wp14:anchorId="633BEBE1" wp14:editId="0CD50017">
            <wp:extent cx="4023360" cy="1794004"/>
            <wp:effectExtent l="0" t="0" r="0" b="0"/>
            <wp:docPr id="53" name="Picture 53" descr="http://imageshack.com/a/img843/5914/ey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hack.com/a/img843/5914/eymk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79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1A1" w:rsidRDefault="003D31A1" w:rsidP="003D31A1">
      <w:pPr>
        <w:spacing w:after="0" w:line="240" w:lineRule="auto"/>
      </w:pPr>
      <w:r>
        <w:lastRenderedPageBreak/>
        <w:t xml:space="preserve">#51 </w:t>
      </w:r>
      <w:r>
        <w:t>Nonfiction Ideas:</w:t>
      </w:r>
    </w:p>
    <w:p w:rsidR="003D31A1" w:rsidRDefault="003D31A1" w:rsidP="003D31A1">
      <w:pPr>
        <w:spacing w:after="0" w:line="240" w:lineRule="auto"/>
      </w:pPr>
    </w:p>
    <w:p w:rsidR="003D31A1" w:rsidRDefault="003D31A1" w:rsidP="003D31A1">
      <w:pPr>
        <w:pStyle w:val="ListParagraph"/>
        <w:numPr>
          <w:ilvl w:val="0"/>
          <w:numId w:val="51"/>
        </w:numPr>
        <w:spacing w:line="240" w:lineRule="auto"/>
      </w:pPr>
      <w:r>
        <w:t>Fish</w:t>
      </w:r>
    </w:p>
    <w:p w:rsidR="003D31A1" w:rsidRDefault="003D31A1" w:rsidP="003D31A1">
      <w:pPr>
        <w:pStyle w:val="ListParagraph"/>
        <w:numPr>
          <w:ilvl w:val="0"/>
          <w:numId w:val="51"/>
        </w:numPr>
        <w:spacing w:line="240" w:lineRule="auto"/>
      </w:pPr>
      <w:r>
        <w:t>Relationships</w:t>
      </w:r>
    </w:p>
    <w:p w:rsidR="003D31A1" w:rsidRDefault="003D31A1" w:rsidP="003D31A1">
      <w:pPr>
        <w:pStyle w:val="ListParagraph"/>
        <w:numPr>
          <w:ilvl w:val="0"/>
          <w:numId w:val="51"/>
        </w:numPr>
        <w:spacing w:line="240" w:lineRule="auto"/>
      </w:pPr>
      <w:r>
        <w:t>Ocean</w:t>
      </w:r>
    </w:p>
    <w:p w:rsidR="003D31A1" w:rsidRDefault="003D31A1" w:rsidP="003D31A1">
      <w:pPr>
        <w:pStyle w:val="ListParagraph"/>
        <w:numPr>
          <w:ilvl w:val="0"/>
          <w:numId w:val="51"/>
        </w:numPr>
        <w:spacing w:line="240" w:lineRule="auto"/>
      </w:pPr>
      <w:r>
        <w:t>Kissing</w:t>
      </w:r>
    </w:p>
    <w:p w:rsidR="003D31A1" w:rsidRDefault="003D31A1" w:rsidP="003D31A1">
      <w:pPr>
        <w:pStyle w:val="ListParagraph"/>
        <w:numPr>
          <w:ilvl w:val="0"/>
          <w:numId w:val="51"/>
        </w:numPr>
        <w:spacing w:line="240" w:lineRule="auto"/>
      </w:pPr>
      <w:r>
        <w:t>House Pets</w:t>
      </w:r>
    </w:p>
    <w:p w:rsidR="003D31A1" w:rsidRDefault="003D31A1" w:rsidP="003D31A1">
      <w:pPr>
        <w:pStyle w:val="ListParagraph"/>
        <w:numPr>
          <w:ilvl w:val="0"/>
          <w:numId w:val="51"/>
        </w:numPr>
        <w:spacing w:line="240" w:lineRule="auto"/>
      </w:pPr>
      <w:r>
        <w:t>(any breed)</w:t>
      </w:r>
    </w:p>
    <w:p w:rsidR="003D31A1" w:rsidRDefault="003D31A1" w:rsidP="003D31A1">
      <w:pPr>
        <w:spacing w:line="240" w:lineRule="auto"/>
      </w:pPr>
    </w:p>
    <w:p w:rsidR="003D31A1" w:rsidRDefault="003D31A1" w:rsidP="003D31A1">
      <w:pPr>
        <w:spacing w:line="240" w:lineRule="auto"/>
      </w:pPr>
    </w:p>
    <w:p w:rsidR="003D31A1" w:rsidRDefault="003D31A1" w:rsidP="003D31A1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1BBD2C7C" wp14:editId="436041E6">
            <wp:extent cx="4023360" cy="2672094"/>
            <wp:effectExtent l="0" t="0" r="0" b="0"/>
            <wp:docPr id="54" name="Picture 54" descr="http://sunshineridingacademy.com/images/show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unshineridingacademy.com/images/shows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67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1A1" w:rsidRPr="003D31A1" w:rsidRDefault="003D31A1" w:rsidP="003D31A1">
      <w:pPr>
        <w:spacing w:line="240" w:lineRule="auto"/>
      </w:pPr>
      <w:r w:rsidRPr="003D31A1">
        <w:lastRenderedPageBreak/>
        <w:t>#52 Nonfiction Ideas:</w:t>
      </w:r>
    </w:p>
    <w:p w:rsidR="003D31A1" w:rsidRPr="003D31A1" w:rsidRDefault="003D31A1" w:rsidP="003D31A1">
      <w:pPr>
        <w:numPr>
          <w:ilvl w:val="0"/>
          <w:numId w:val="52"/>
        </w:numPr>
        <w:spacing w:after="0" w:line="240" w:lineRule="auto"/>
      </w:pPr>
      <w:r w:rsidRPr="003D31A1">
        <w:t>Horses</w:t>
      </w:r>
    </w:p>
    <w:p w:rsidR="003D31A1" w:rsidRPr="003D31A1" w:rsidRDefault="003D31A1" w:rsidP="003D31A1">
      <w:pPr>
        <w:numPr>
          <w:ilvl w:val="0"/>
          <w:numId w:val="52"/>
        </w:numPr>
        <w:spacing w:after="0" w:line="240" w:lineRule="auto"/>
      </w:pPr>
      <w:r w:rsidRPr="003D31A1">
        <w:t>Horse Show</w:t>
      </w:r>
    </w:p>
    <w:p w:rsidR="003D31A1" w:rsidRPr="003D31A1" w:rsidRDefault="003D31A1" w:rsidP="003D31A1">
      <w:pPr>
        <w:numPr>
          <w:ilvl w:val="0"/>
          <w:numId w:val="52"/>
        </w:numPr>
        <w:spacing w:after="0" w:line="240" w:lineRule="auto"/>
      </w:pPr>
      <w:r w:rsidRPr="003D31A1">
        <w:t>Horse Training</w:t>
      </w:r>
    </w:p>
    <w:p w:rsidR="003D31A1" w:rsidRPr="003D31A1" w:rsidRDefault="003D31A1" w:rsidP="003D31A1">
      <w:pPr>
        <w:numPr>
          <w:ilvl w:val="0"/>
          <w:numId w:val="52"/>
        </w:numPr>
        <w:spacing w:after="0" w:line="240" w:lineRule="auto"/>
      </w:pPr>
      <w:r w:rsidRPr="003D31A1">
        <w:t>4-H</w:t>
      </w:r>
    </w:p>
    <w:p w:rsidR="003D31A1" w:rsidRPr="003D31A1" w:rsidRDefault="003D31A1" w:rsidP="003D31A1">
      <w:pPr>
        <w:numPr>
          <w:ilvl w:val="0"/>
          <w:numId w:val="52"/>
        </w:numPr>
        <w:spacing w:after="0" w:line="240" w:lineRule="auto"/>
      </w:pPr>
      <w:r w:rsidRPr="003D31A1">
        <w:t>Wild Horses</w:t>
      </w:r>
    </w:p>
    <w:p w:rsidR="003D31A1" w:rsidRPr="003D31A1" w:rsidRDefault="003D31A1" w:rsidP="003D31A1">
      <w:pPr>
        <w:numPr>
          <w:ilvl w:val="0"/>
          <w:numId w:val="52"/>
        </w:numPr>
        <w:spacing w:after="0" w:line="240" w:lineRule="auto"/>
      </w:pPr>
      <w:r w:rsidRPr="003D31A1">
        <w:t>(specific training style)</w:t>
      </w:r>
    </w:p>
    <w:p w:rsidR="003D31A1" w:rsidRPr="003D31A1" w:rsidRDefault="003D31A1" w:rsidP="003D31A1">
      <w:pPr>
        <w:numPr>
          <w:ilvl w:val="0"/>
          <w:numId w:val="52"/>
        </w:numPr>
        <w:spacing w:after="0" w:line="240" w:lineRule="auto"/>
      </w:pPr>
      <w:r w:rsidRPr="003D31A1">
        <w:t>(specific riding style)</w:t>
      </w:r>
      <w:bookmarkStart w:id="0" w:name="_GoBack"/>
      <w:bookmarkEnd w:id="0"/>
    </w:p>
    <w:p w:rsidR="003D31A1" w:rsidRPr="003D31A1" w:rsidRDefault="003D31A1" w:rsidP="003D31A1">
      <w:pPr>
        <w:numPr>
          <w:ilvl w:val="0"/>
          <w:numId w:val="52"/>
        </w:numPr>
        <w:spacing w:after="0" w:line="240" w:lineRule="auto"/>
      </w:pPr>
      <w:r w:rsidRPr="003D31A1">
        <w:t>(any breed)</w:t>
      </w:r>
    </w:p>
    <w:p w:rsidR="003D31A1" w:rsidRPr="003D31A1" w:rsidRDefault="003D31A1" w:rsidP="003D31A1">
      <w:pPr>
        <w:numPr>
          <w:ilvl w:val="0"/>
          <w:numId w:val="52"/>
        </w:numPr>
        <w:spacing w:after="0" w:line="240" w:lineRule="auto"/>
      </w:pPr>
      <w:r w:rsidRPr="003D31A1">
        <w:t>(time era for horses)</w:t>
      </w:r>
    </w:p>
    <w:p w:rsidR="003D31A1" w:rsidRDefault="003D31A1" w:rsidP="003D31A1">
      <w:pPr>
        <w:spacing w:line="240" w:lineRule="auto"/>
      </w:pPr>
    </w:p>
    <w:sectPr w:rsidR="003D31A1" w:rsidSect="00510B3B">
      <w:pgSz w:w="7200" w:h="4320" w:orient="landscape" w:code="1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A1D4F"/>
    <w:multiLevelType w:val="hybridMultilevel"/>
    <w:tmpl w:val="1D743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E4515"/>
    <w:multiLevelType w:val="hybridMultilevel"/>
    <w:tmpl w:val="EEA6D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1E5F59"/>
    <w:multiLevelType w:val="hybridMultilevel"/>
    <w:tmpl w:val="520C2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7E47B4"/>
    <w:multiLevelType w:val="hybridMultilevel"/>
    <w:tmpl w:val="EAF68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E05649"/>
    <w:multiLevelType w:val="hybridMultilevel"/>
    <w:tmpl w:val="E534A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8C7B19"/>
    <w:multiLevelType w:val="hybridMultilevel"/>
    <w:tmpl w:val="9B7C6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D57E82"/>
    <w:multiLevelType w:val="hybridMultilevel"/>
    <w:tmpl w:val="46C67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17247E"/>
    <w:multiLevelType w:val="hybridMultilevel"/>
    <w:tmpl w:val="79C04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607FBD"/>
    <w:multiLevelType w:val="hybridMultilevel"/>
    <w:tmpl w:val="B3F65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A55041"/>
    <w:multiLevelType w:val="hybridMultilevel"/>
    <w:tmpl w:val="2E307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FD2670"/>
    <w:multiLevelType w:val="hybridMultilevel"/>
    <w:tmpl w:val="AFA6D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B778CE"/>
    <w:multiLevelType w:val="hybridMultilevel"/>
    <w:tmpl w:val="7748A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6C13D5"/>
    <w:multiLevelType w:val="hybridMultilevel"/>
    <w:tmpl w:val="2A0C6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D825CC"/>
    <w:multiLevelType w:val="hybridMultilevel"/>
    <w:tmpl w:val="97C02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7436A6"/>
    <w:multiLevelType w:val="hybridMultilevel"/>
    <w:tmpl w:val="833AC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D35CAA"/>
    <w:multiLevelType w:val="hybridMultilevel"/>
    <w:tmpl w:val="77C8A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F01DDA"/>
    <w:multiLevelType w:val="hybridMultilevel"/>
    <w:tmpl w:val="B46C2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C04446"/>
    <w:multiLevelType w:val="hybridMultilevel"/>
    <w:tmpl w:val="CE6A7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255E40"/>
    <w:multiLevelType w:val="hybridMultilevel"/>
    <w:tmpl w:val="305C8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4D1A5F"/>
    <w:multiLevelType w:val="hybridMultilevel"/>
    <w:tmpl w:val="DCB81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3B4F69"/>
    <w:multiLevelType w:val="hybridMultilevel"/>
    <w:tmpl w:val="489E2B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974E21"/>
    <w:multiLevelType w:val="hybridMultilevel"/>
    <w:tmpl w:val="16FAD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215826"/>
    <w:multiLevelType w:val="hybridMultilevel"/>
    <w:tmpl w:val="E898C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0E5A1B"/>
    <w:multiLevelType w:val="hybridMultilevel"/>
    <w:tmpl w:val="F2EAA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2D7213"/>
    <w:multiLevelType w:val="hybridMultilevel"/>
    <w:tmpl w:val="15408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7744B1"/>
    <w:multiLevelType w:val="hybridMultilevel"/>
    <w:tmpl w:val="1534E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8A57A2"/>
    <w:multiLevelType w:val="hybridMultilevel"/>
    <w:tmpl w:val="79AAD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2203ED"/>
    <w:multiLevelType w:val="hybridMultilevel"/>
    <w:tmpl w:val="97A65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016846"/>
    <w:multiLevelType w:val="hybridMultilevel"/>
    <w:tmpl w:val="2C58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65E3C9A"/>
    <w:multiLevelType w:val="hybridMultilevel"/>
    <w:tmpl w:val="5008D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660D58"/>
    <w:multiLevelType w:val="hybridMultilevel"/>
    <w:tmpl w:val="5BBA5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6A66F57"/>
    <w:multiLevelType w:val="hybridMultilevel"/>
    <w:tmpl w:val="3844F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8F3F17"/>
    <w:multiLevelType w:val="hybridMultilevel"/>
    <w:tmpl w:val="0EC2A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A4479F"/>
    <w:multiLevelType w:val="hybridMultilevel"/>
    <w:tmpl w:val="E23EF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B30B5C"/>
    <w:multiLevelType w:val="hybridMultilevel"/>
    <w:tmpl w:val="F92C9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30428B"/>
    <w:multiLevelType w:val="hybridMultilevel"/>
    <w:tmpl w:val="078A9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0D4644"/>
    <w:multiLevelType w:val="hybridMultilevel"/>
    <w:tmpl w:val="BCE89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B91162C"/>
    <w:multiLevelType w:val="hybridMultilevel"/>
    <w:tmpl w:val="B5807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CB2580E"/>
    <w:multiLevelType w:val="hybridMultilevel"/>
    <w:tmpl w:val="98043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DDC05B5"/>
    <w:multiLevelType w:val="hybridMultilevel"/>
    <w:tmpl w:val="3440D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E7870B8"/>
    <w:multiLevelType w:val="hybridMultilevel"/>
    <w:tmpl w:val="384C1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1716E0F"/>
    <w:multiLevelType w:val="hybridMultilevel"/>
    <w:tmpl w:val="F894FB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1EC5C97"/>
    <w:multiLevelType w:val="hybridMultilevel"/>
    <w:tmpl w:val="8F38D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2E65AB7"/>
    <w:multiLevelType w:val="hybridMultilevel"/>
    <w:tmpl w:val="BDFE6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31E4DE1"/>
    <w:multiLevelType w:val="hybridMultilevel"/>
    <w:tmpl w:val="F384B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E323336"/>
    <w:multiLevelType w:val="hybridMultilevel"/>
    <w:tmpl w:val="927C3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E410717"/>
    <w:multiLevelType w:val="hybridMultilevel"/>
    <w:tmpl w:val="6114C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EDB0579"/>
    <w:multiLevelType w:val="hybridMultilevel"/>
    <w:tmpl w:val="2BD01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1CE3199"/>
    <w:multiLevelType w:val="hybridMultilevel"/>
    <w:tmpl w:val="FB080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5771834"/>
    <w:multiLevelType w:val="hybridMultilevel"/>
    <w:tmpl w:val="79BED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A39411C"/>
    <w:multiLevelType w:val="hybridMultilevel"/>
    <w:tmpl w:val="1764C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C2A34D6"/>
    <w:multiLevelType w:val="hybridMultilevel"/>
    <w:tmpl w:val="4C524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5"/>
  </w:num>
  <w:num w:numId="3">
    <w:abstractNumId w:val="10"/>
  </w:num>
  <w:num w:numId="4">
    <w:abstractNumId w:val="33"/>
  </w:num>
  <w:num w:numId="5">
    <w:abstractNumId w:val="26"/>
  </w:num>
  <w:num w:numId="6">
    <w:abstractNumId w:val="3"/>
  </w:num>
  <w:num w:numId="7">
    <w:abstractNumId w:val="24"/>
  </w:num>
  <w:num w:numId="8">
    <w:abstractNumId w:val="5"/>
  </w:num>
  <w:num w:numId="9">
    <w:abstractNumId w:val="8"/>
  </w:num>
  <w:num w:numId="10">
    <w:abstractNumId w:val="50"/>
  </w:num>
  <w:num w:numId="11">
    <w:abstractNumId w:val="4"/>
  </w:num>
  <w:num w:numId="12">
    <w:abstractNumId w:val="27"/>
  </w:num>
  <w:num w:numId="13">
    <w:abstractNumId w:val="42"/>
  </w:num>
  <w:num w:numId="14">
    <w:abstractNumId w:val="44"/>
  </w:num>
  <w:num w:numId="15">
    <w:abstractNumId w:val="41"/>
  </w:num>
  <w:num w:numId="16">
    <w:abstractNumId w:val="29"/>
  </w:num>
  <w:num w:numId="17">
    <w:abstractNumId w:val="31"/>
  </w:num>
  <w:num w:numId="18">
    <w:abstractNumId w:val="45"/>
  </w:num>
  <w:num w:numId="19">
    <w:abstractNumId w:val="9"/>
  </w:num>
  <w:num w:numId="20">
    <w:abstractNumId w:val="32"/>
  </w:num>
  <w:num w:numId="21">
    <w:abstractNumId w:val="38"/>
  </w:num>
  <w:num w:numId="22">
    <w:abstractNumId w:val="39"/>
  </w:num>
  <w:num w:numId="23">
    <w:abstractNumId w:val="34"/>
  </w:num>
  <w:num w:numId="24">
    <w:abstractNumId w:val="2"/>
  </w:num>
  <w:num w:numId="25">
    <w:abstractNumId w:val="30"/>
  </w:num>
  <w:num w:numId="26">
    <w:abstractNumId w:val="28"/>
  </w:num>
  <w:num w:numId="27">
    <w:abstractNumId w:val="37"/>
  </w:num>
  <w:num w:numId="28">
    <w:abstractNumId w:val="19"/>
  </w:num>
  <w:num w:numId="29">
    <w:abstractNumId w:val="6"/>
  </w:num>
  <w:num w:numId="30">
    <w:abstractNumId w:val="17"/>
  </w:num>
  <w:num w:numId="31">
    <w:abstractNumId w:val="51"/>
  </w:num>
  <w:num w:numId="32">
    <w:abstractNumId w:val="13"/>
  </w:num>
  <w:num w:numId="33">
    <w:abstractNumId w:val="1"/>
  </w:num>
  <w:num w:numId="34">
    <w:abstractNumId w:val="36"/>
  </w:num>
  <w:num w:numId="35">
    <w:abstractNumId w:val="0"/>
  </w:num>
  <w:num w:numId="36">
    <w:abstractNumId w:val="46"/>
  </w:num>
  <w:num w:numId="37">
    <w:abstractNumId w:val="40"/>
  </w:num>
  <w:num w:numId="38">
    <w:abstractNumId w:val="22"/>
  </w:num>
  <w:num w:numId="39">
    <w:abstractNumId w:val="7"/>
  </w:num>
  <w:num w:numId="40">
    <w:abstractNumId w:val="21"/>
  </w:num>
  <w:num w:numId="41">
    <w:abstractNumId w:val="43"/>
  </w:num>
  <w:num w:numId="42">
    <w:abstractNumId w:val="11"/>
  </w:num>
  <w:num w:numId="43">
    <w:abstractNumId w:val="15"/>
  </w:num>
  <w:num w:numId="44">
    <w:abstractNumId w:val="14"/>
  </w:num>
  <w:num w:numId="45">
    <w:abstractNumId w:val="16"/>
  </w:num>
  <w:num w:numId="46">
    <w:abstractNumId w:val="18"/>
  </w:num>
  <w:num w:numId="47">
    <w:abstractNumId w:val="48"/>
  </w:num>
  <w:num w:numId="48">
    <w:abstractNumId w:val="35"/>
  </w:num>
  <w:num w:numId="49">
    <w:abstractNumId w:val="47"/>
  </w:num>
  <w:num w:numId="50">
    <w:abstractNumId w:val="49"/>
  </w:num>
  <w:num w:numId="51">
    <w:abstractNumId w:val="20"/>
  </w:num>
  <w:num w:numId="52">
    <w:abstractNumId w:val="12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B3B"/>
    <w:rsid w:val="000F758A"/>
    <w:rsid w:val="00182C3C"/>
    <w:rsid w:val="001B2D03"/>
    <w:rsid w:val="001D3E27"/>
    <w:rsid w:val="001D5130"/>
    <w:rsid w:val="00206B47"/>
    <w:rsid w:val="00213D99"/>
    <w:rsid w:val="002200C1"/>
    <w:rsid w:val="002E1EBB"/>
    <w:rsid w:val="00321FE1"/>
    <w:rsid w:val="003408A3"/>
    <w:rsid w:val="00394E1A"/>
    <w:rsid w:val="003D31A1"/>
    <w:rsid w:val="003F1928"/>
    <w:rsid w:val="00433483"/>
    <w:rsid w:val="004A7767"/>
    <w:rsid w:val="00510B3B"/>
    <w:rsid w:val="0059522B"/>
    <w:rsid w:val="00613D53"/>
    <w:rsid w:val="00680DF9"/>
    <w:rsid w:val="006C2106"/>
    <w:rsid w:val="006F393F"/>
    <w:rsid w:val="007C75EF"/>
    <w:rsid w:val="008A6F2C"/>
    <w:rsid w:val="008C6280"/>
    <w:rsid w:val="008E2D98"/>
    <w:rsid w:val="009602AB"/>
    <w:rsid w:val="009A0ABE"/>
    <w:rsid w:val="00A7033A"/>
    <w:rsid w:val="00AF0A45"/>
    <w:rsid w:val="00AF767C"/>
    <w:rsid w:val="00BE1314"/>
    <w:rsid w:val="00C03695"/>
    <w:rsid w:val="00C655DC"/>
    <w:rsid w:val="00D3133D"/>
    <w:rsid w:val="00D72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B3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0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B3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10B3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B3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0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B3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10B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1198110</Template>
  <TotalTime>209</TotalTime>
  <Pages>104</Pages>
  <Words>854</Words>
  <Characters>4871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27j</Company>
  <LinksUpToDate>false</LinksUpToDate>
  <CharactersWithSpaces>5714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Christy Meredith</dc:creator>
  <cp:lastModifiedBy>Christy Meredith</cp:lastModifiedBy>
  <cp:revision>25</cp:revision>
  <dcterms:created xsi:type="dcterms:W3CDTF">2014-11-10T20:53:00Z</dcterms:created>
  <dcterms:modified xsi:type="dcterms:W3CDTF">2014-12-01T17:30:00Z</dcterms:modified>
</cp:coreProperties>
</file>